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>Umweltinspekti</w:t>
      </w:r>
      <w:bookmarkStart w:id="1" w:name="_GoBack"/>
      <w:bookmarkEnd w:id="1"/>
      <w:r w:rsidRPr="008C27A7">
        <w:rPr>
          <w:rFonts w:cs="Arial"/>
          <w:b/>
          <w:bCs/>
          <w:szCs w:val="22"/>
        </w:rPr>
        <w:t xml:space="preserve">onsbericht </w:t>
      </w:r>
    </w:p>
    <w:p w:rsidR="008C27A7" w:rsidRPr="008C27A7" w:rsidRDefault="008D2B16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200EF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200EF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FC338B" w:rsidRPr="00AD464F" w:rsidRDefault="00AD464F" w:rsidP="008C27A7">
      <w:pPr>
        <w:spacing w:line="288" w:lineRule="auto"/>
        <w:rPr>
          <w:rFonts w:cs="Arial"/>
          <w:szCs w:val="22"/>
        </w:rPr>
      </w:pPr>
      <w:r w:rsidRPr="00AD464F">
        <w:rPr>
          <w:rFonts w:cs="Arial"/>
          <w:szCs w:val="22"/>
        </w:rPr>
        <w:t xml:space="preserve"> </w:t>
      </w:r>
      <w:r w:rsidR="008C27A7" w:rsidRPr="00AD464F">
        <w:rPr>
          <w:rFonts w:cs="Arial"/>
          <w:szCs w:val="22"/>
        </w:rPr>
        <w:t xml:space="preserve">Veröffentlicht am: </w:t>
      </w: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AD464F" w:rsidRPr="008C27A7" w:rsidTr="005A1436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D464F" w:rsidRPr="008C27A7" w:rsidRDefault="00AD464F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D464F" w:rsidRPr="00AF219F" w:rsidRDefault="00AD464F" w:rsidP="001233F4">
            <w:pPr>
              <w:snapToGrid w:val="0"/>
              <w:rPr>
                <w:rFonts w:cs="Arial"/>
                <w:szCs w:val="22"/>
              </w:rPr>
            </w:pPr>
            <w:r w:rsidRPr="00AD464F">
              <w:rPr>
                <w:rFonts w:cs="Arial"/>
                <w:szCs w:val="22"/>
              </w:rPr>
              <w:t>Schweinezucht Karft GmbH &amp; Co.KG</w:t>
            </w:r>
          </w:p>
        </w:tc>
      </w:tr>
      <w:tr w:rsidR="00AD464F" w:rsidRPr="008C27A7" w:rsidTr="005A1436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D464F" w:rsidRPr="008C27A7" w:rsidRDefault="00AD464F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D464F" w:rsidRPr="00AF219F" w:rsidRDefault="00AD464F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Frachtweg 1, 19243 Wittendörp, OT Karft</w:t>
            </w:r>
          </w:p>
        </w:tc>
      </w:tr>
      <w:tr w:rsidR="00AD464F" w:rsidRPr="008C27A7" w:rsidTr="005A1436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D464F" w:rsidRPr="008C27A7" w:rsidRDefault="00AD464F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D464F" w:rsidRPr="003F52A1" w:rsidRDefault="00AD464F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AD464F" w:rsidRPr="008C27A7" w:rsidTr="005A1436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D464F" w:rsidRPr="008C27A7" w:rsidRDefault="00AD464F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D464F" w:rsidRPr="003F52A1" w:rsidRDefault="00AD464F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7.1.8.1EG</w:t>
            </w:r>
          </w:p>
        </w:tc>
      </w:tr>
      <w:tr w:rsidR="00AD464F" w:rsidRPr="008C27A7" w:rsidTr="005A1436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AD464F" w:rsidRPr="008C27A7" w:rsidRDefault="00AD464F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D464F" w:rsidRPr="003F52A1" w:rsidRDefault="00AD464F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750 oder mehr Sauenplätzen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8D2B16" w:rsidP="008D2B16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30.11.2019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46D8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753F6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1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1818">
              <w:rPr>
                <w:rFonts w:cs="Arial"/>
                <w:b/>
                <w:sz w:val="20"/>
                <w:szCs w:val="20"/>
              </w:rPr>
            </w:r>
            <w:r w:rsidR="00CF181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753F6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AD464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F1818">
              <w:rPr>
                <w:rFonts w:cs="Arial"/>
                <w:sz w:val="20"/>
                <w:szCs w:val="20"/>
              </w:rPr>
            </w:r>
            <w:r w:rsidR="00CF1818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753F61"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1818">
              <w:rPr>
                <w:rFonts w:cs="Arial"/>
                <w:b/>
                <w:sz w:val="20"/>
                <w:szCs w:val="20"/>
              </w:rPr>
            </w:r>
            <w:r w:rsidR="00CF181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753F61"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753F61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1818">
              <w:rPr>
                <w:rFonts w:cs="Arial"/>
                <w:b/>
                <w:sz w:val="20"/>
                <w:szCs w:val="20"/>
              </w:rPr>
            </w:r>
            <w:r w:rsidR="00CF181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753F61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1818">
              <w:rPr>
                <w:rFonts w:cs="Arial"/>
                <w:b/>
                <w:sz w:val="20"/>
                <w:szCs w:val="20"/>
              </w:rPr>
            </w:r>
            <w:r w:rsidR="00CF181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AD464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1818">
              <w:rPr>
                <w:rFonts w:cs="Arial"/>
                <w:b/>
                <w:sz w:val="20"/>
                <w:szCs w:val="20"/>
              </w:rPr>
            </w:r>
            <w:r w:rsidR="00CF1818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818" w:rsidRDefault="00CF1818" w:rsidP="008C27A7">
      <w:r>
        <w:separator/>
      </w:r>
    </w:p>
  </w:endnote>
  <w:endnote w:type="continuationSeparator" w:id="0">
    <w:p w:rsidR="00CF1818" w:rsidRDefault="00CF1818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818" w:rsidRDefault="00CF1818" w:rsidP="008C27A7">
      <w:r>
        <w:separator/>
      </w:r>
    </w:p>
  </w:footnote>
  <w:footnote w:type="continuationSeparator" w:id="0">
    <w:p w:rsidR="00CF1818" w:rsidRDefault="00CF1818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526A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00EF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3F61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B203C"/>
    <w:rsid w:val="008C27A7"/>
    <w:rsid w:val="008D2B16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60D63"/>
    <w:rsid w:val="00A731CC"/>
    <w:rsid w:val="00AD464F"/>
    <w:rsid w:val="00AF219F"/>
    <w:rsid w:val="00B74120"/>
    <w:rsid w:val="00BA57FF"/>
    <w:rsid w:val="00C27289"/>
    <w:rsid w:val="00C624FC"/>
    <w:rsid w:val="00C8160F"/>
    <w:rsid w:val="00C9344F"/>
    <w:rsid w:val="00CD0048"/>
    <w:rsid w:val="00CD6204"/>
    <w:rsid w:val="00CF1818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CB242"/>
  <w15:docId w15:val="{BD56C40A-F961-422D-B799-996912C43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71830874.dotm</Template>
  <TotalTime>0</TotalTime>
  <Pages>1</Pages>
  <Words>154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2020-01-20T08:45:00Z</dcterms:created>
  <dcterms:modified xsi:type="dcterms:W3CDTF">2020-01-20T08:46:00Z</dcterms:modified>
</cp:coreProperties>
</file>