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CAF67" w14:textId="77777777" w:rsidR="002667AA" w:rsidRPr="008C27A7" w:rsidRDefault="002667AA" w:rsidP="002667AA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bookmarkStart w:id="1" w:name="_GoBack"/>
      <w:bookmarkEnd w:id="1"/>
      <w:r w:rsidRPr="008C27A7">
        <w:rPr>
          <w:rFonts w:cs="Arial"/>
          <w:b/>
          <w:bCs/>
          <w:szCs w:val="22"/>
        </w:rPr>
        <w:t xml:space="preserve">Umweltinspektionsbericht </w:t>
      </w:r>
    </w:p>
    <w:p w14:paraId="6F11C015" w14:textId="77777777" w:rsidR="002667AA" w:rsidRPr="008C27A7" w:rsidRDefault="002667AA" w:rsidP="002667AA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49AFF4" wp14:editId="3FF00C64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A6BD" w14:textId="77777777" w:rsidR="002667AA" w:rsidRPr="00FB0D3E" w:rsidRDefault="002667AA" w:rsidP="002667A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49AFF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" stroked="f">
                <v:textbox style="mso-fit-shape-to-text:t">
                  <w:txbxContent>
                    <w:p w14:paraId="2F01A6BD" w14:textId="77777777" w:rsidR="002667AA" w:rsidRPr="00FB0D3E" w:rsidRDefault="002667AA" w:rsidP="002667AA"/>
                  </w:txbxContent>
                </v:textbox>
              </v:shape>
            </w:pict>
          </mc:Fallback>
        </mc:AlternateContent>
      </w:r>
      <w:r w:rsidRPr="008C27A7">
        <w:rPr>
          <w:rFonts w:cs="Arial"/>
          <w:b/>
          <w:bCs/>
          <w:szCs w:val="22"/>
        </w:rPr>
        <w:t>des Staatlichen Amtes für</w:t>
      </w:r>
      <w:r>
        <w:rPr>
          <w:rFonts w:cs="Arial"/>
          <w:b/>
          <w:bCs/>
          <w:szCs w:val="22"/>
        </w:rPr>
        <w:t xml:space="preserve"> Landwirtschaft und</w:t>
      </w:r>
      <w:r w:rsidRPr="008C27A7">
        <w:rPr>
          <w:rFonts w:cs="Arial"/>
          <w:b/>
          <w:bCs/>
          <w:szCs w:val="22"/>
        </w:rPr>
        <w:t xml:space="preserve"> Umwelt </w:t>
      </w:r>
      <w:r>
        <w:rPr>
          <w:rFonts w:cs="Arial"/>
          <w:b/>
          <w:bCs/>
          <w:szCs w:val="22"/>
        </w:rPr>
        <w:t>Westmecklenburg</w:t>
      </w:r>
      <w:r w:rsidRPr="008C27A7">
        <w:rPr>
          <w:rFonts w:cs="Arial"/>
          <w:b/>
          <w:bCs/>
          <w:szCs w:val="22"/>
        </w:rPr>
        <w:t xml:space="preserve"> </w:t>
      </w:r>
    </w:p>
    <w:p w14:paraId="1702D247" w14:textId="77777777" w:rsidR="002667AA" w:rsidRPr="008C27A7" w:rsidRDefault="002667AA" w:rsidP="002667AA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14:paraId="4AFCB69E" w14:textId="77777777" w:rsidR="00937028" w:rsidRPr="004D304F" w:rsidRDefault="00937028" w:rsidP="008C27A7">
      <w:pPr>
        <w:spacing w:line="288" w:lineRule="auto"/>
        <w:rPr>
          <w:rFonts w:cs="Arial"/>
          <w:szCs w:val="22"/>
        </w:rPr>
      </w:pPr>
    </w:p>
    <w:p w14:paraId="5BF6A04A" w14:textId="6719D419" w:rsidR="008C27A7" w:rsidRDefault="008C27A7" w:rsidP="008C27A7">
      <w:pPr>
        <w:spacing w:line="288" w:lineRule="auto"/>
        <w:rPr>
          <w:rFonts w:cs="Arial"/>
          <w:szCs w:val="22"/>
          <w:lang w:val="en-US"/>
        </w:rPr>
      </w:pPr>
      <w:r w:rsidRPr="008C27A7">
        <w:rPr>
          <w:rFonts w:cs="Arial"/>
          <w:szCs w:val="22"/>
          <w:lang w:val="en-US"/>
        </w:rPr>
        <w:t xml:space="preserve">Veröffentlicht </w:t>
      </w:r>
      <w:r w:rsidR="005249A4" w:rsidRPr="008C27A7">
        <w:rPr>
          <w:rFonts w:cs="Arial"/>
          <w:szCs w:val="22"/>
          <w:lang w:val="en-US"/>
        </w:rPr>
        <w:t>am</w:t>
      </w:r>
      <w:r w:rsidRPr="008C27A7">
        <w:rPr>
          <w:rFonts w:cs="Arial"/>
          <w:szCs w:val="22"/>
          <w:lang w:val="en-US"/>
        </w:rPr>
        <w:t xml:space="preserve"> </w:t>
      </w:r>
      <w:r w:rsidR="00D05FE7" w:rsidRPr="00D05FE7">
        <w:rPr>
          <w:rFonts w:cs="Arial"/>
          <w:szCs w:val="22"/>
          <w:lang w:val="en-US"/>
        </w:rPr>
        <w:t>09.12</w:t>
      </w:r>
      <w:r w:rsidR="002C36EC" w:rsidRPr="00D05FE7">
        <w:rPr>
          <w:rFonts w:cs="Arial"/>
          <w:szCs w:val="22"/>
          <w:lang w:val="en-US"/>
        </w:rPr>
        <w:t>.201</w:t>
      </w:r>
      <w:r w:rsidR="00D05FE7" w:rsidRPr="00D05FE7">
        <w:rPr>
          <w:rFonts w:cs="Arial"/>
          <w:szCs w:val="22"/>
          <w:lang w:val="en-US"/>
        </w:rPr>
        <w:t>9</w:t>
      </w:r>
    </w:p>
    <w:p w14:paraId="1F702F5F" w14:textId="77777777" w:rsidR="00FC338B" w:rsidRPr="008C27A7" w:rsidRDefault="00FC338B" w:rsidP="008C27A7">
      <w:pPr>
        <w:spacing w:line="288" w:lineRule="auto"/>
        <w:rPr>
          <w:rFonts w:cs="Arial"/>
          <w:szCs w:val="22"/>
          <w:lang w:val="en-US"/>
        </w:rPr>
      </w:pPr>
    </w:p>
    <w:p w14:paraId="2DD605FC" w14:textId="77777777"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3A6589" w14:paraId="44247AA7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06B0706A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9D53A25" w14:textId="77777777" w:rsidR="008C27A7" w:rsidRPr="003A6589" w:rsidRDefault="000020E0" w:rsidP="00A3571B">
            <w:pPr>
              <w:snapToGrid w:val="0"/>
              <w:rPr>
                <w:rFonts w:cs="Arial"/>
                <w:szCs w:val="22"/>
                <w:lang w:val="en-US"/>
              </w:rPr>
            </w:pPr>
            <w:r w:rsidRPr="000020E0">
              <w:rPr>
                <w:rFonts w:cs="Arial"/>
                <w:szCs w:val="22"/>
                <w:lang w:val="en-US"/>
              </w:rPr>
              <w:t>AMC AG - Division Global Notes</w:t>
            </w:r>
          </w:p>
        </w:tc>
      </w:tr>
      <w:tr w:rsidR="008C27A7" w:rsidRPr="008C27A7" w14:paraId="6CD5E921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46823102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B9EF97D" w14:textId="77777777" w:rsidR="008C27A7" w:rsidRPr="00AF219F" w:rsidRDefault="000020E0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Robert- Bosch- Straße 1, 19230 Hagenow</w:t>
            </w:r>
          </w:p>
        </w:tc>
      </w:tr>
      <w:tr w:rsidR="008C27A7" w:rsidRPr="008C27A7" w14:paraId="6F5AF53A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655D8415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FA10573" w14:textId="77777777" w:rsidR="008C27A7" w:rsidRPr="00AF219F" w:rsidRDefault="000020E0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4.1.h</w:t>
            </w:r>
          </w:p>
        </w:tc>
      </w:tr>
      <w:tr w:rsidR="008C27A7" w:rsidRPr="008C27A7" w14:paraId="067D241A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0F7E93DB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5FAEDB0" w14:textId="77777777" w:rsidR="008C27A7" w:rsidRPr="004D304F" w:rsidRDefault="000020E0" w:rsidP="000020E0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4.1.8</w:t>
            </w:r>
            <w:r w:rsidR="004D304F" w:rsidRPr="004D304F">
              <w:rPr>
                <w:rFonts w:cs="Arial"/>
                <w:szCs w:val="22"/>
              </w:rPr>
              <w:t>EG</w:t>
            </w:r>
          </w:p>
        </w:tc>
      </w:tr>
      <w:tr w:rsidR="008C27A7" w:rsidRPr="008C27A7" w14:paraId="66992329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09DE9E8A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C74C43D" w14:textId="08647007" w:rsidR="00414A57" w:rsidRPr="004D304F" w:rsidRDefault="000020E0" w:rsidP="00414A57">
            <w:pPr>
              <w:rPr>
                <w:rFonts w:cs="Arial"/>
                <w:szCs w:val="22"/>
              </w:rPr>
            </w:pPr>
            <w:r w:rsidRPr="000020E0">
              <w:rPr>
                <w:rFonts w:cs="Arial"/>
                <w:szCs w:val="22"/>
              </w:rPr>
              <w:t>Anlage zur Her</w:t>
            </w:r>
            <w:r w:rsidR="00833961">
              <w:rPr>
                <w:rFonts w:cs="Arial"/>
                <w:szCs w:val="22"/>
              </w:rPr>
              <w:t>stellung von Stoffen oder Stoff</w:t>
            </w:r>
            <w:r w:rsidRPr="000020E0">
              <w:rPr>
                <w:rFonts w:cs="Arial"/>
                <w:szCs w:val="22"/>
              </w:rPr>
              <w:t>gruppen durch chemische, biochemische oder biologische</w:t>
            </w:r>
            <w:r w:rsidR="00833961">
              <w:rPr>
                <w:rFonts w:cs="Arial"/>
                <w:szCs w:val="22"/>
              </w:rPr>
              <w:t xml:space="preserve"> Umwandlung in industriellem Um</w:t>
            </w:r>
            <w:r w:rsidRPr="000020E0">
              <w:rPr>
                <w:rFonts w:cs="Arial"/>
                <w:szCs w:val="22"/>
              </w:rPr>
              <w:t>fang, ausgenommen Anlagen zur Erzeugung oder Spaltung von Kernbrennstoffen oder zur Aufarbeitung bestrahlter Kernbrennstoffe, zur Herstellung von Kunststoffen (Kunstharzen, Polymeren, Chemiefasern, Fasern auf Zellstoff-basis)</w:t>
            </w:r>
          </w:p>
        </w:tc>
      </w:tr>
    </w:tbl>
    <w:p w14:paraId="1BE6D548" w14:textId="77777777"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14:paraId="0190E887" w14:textId="77777777"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14:paraId="56CF8B08" w14:textId="7777777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2F352D74" w14:textId="77777777"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61D8DA4" w14:textId="77777777"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14:paraId="7AFD0183" w14:textId="7777777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14:paraId="731587CF" w14:textId="77777777"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C0806E3" w14:textId="77777777"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14:paraId="572FF0A1" w14:textId="77777777"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14:paraId="652F3C02" w14:textId="77777777"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14:paraId="06C09F19" w14:textId="7777777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14:paraId="601E0BAA" w14:textId="77777777"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14:paraId="7BB26B05" w14:textId="77777777" w:rsidR="008C27A7" w:rsidRPr="00AF219F" w:rsidRDefault="005249A4" w:rsidP="00A006C6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12. September 2019</w:t>
            </w:r>
          </w:p>
        </w:tc>
      </w:tr>
      <w:tr w:rsidR="008C27A7" w:rsidRPr="008C27A7" w14:paraId="44978EE7" w14:textId="7777777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14:paraId="26A4345C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14:paraId="047982B2" w14:textId="77777777"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14:paraId="6A845FE3" w14:textId="7777777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14:paraId="0551FC27" w14:textId="77777777"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14:paraId="35431B8A" w14:textId="77777777" w:rsidR="002C36EC" w:rsidRPr="00AF219F" w:rsidRDefault="005249A4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14:paraId="735F70BC" w14:textId="77777777"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14:paraId="2F74E45E" w14:textId="77777777"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14:paraId="3269BE98" w14:textId="77777777"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14:paraId="4B67610A" w14:textId="77777777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14:paraId="1DC19BE5" w14:textId="77777777" w:rsidR="00937028" w:rsidRPr="00654CEB" w:rsidRDefault="00654CEB" w:rsidP="00A3571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85BD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A3571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b/>
                <w:sz w:val="20"/>
                <w:szCs w:val="20"/>
              </w:rPr>
            </w:r>
            <w:r w:rsidR="006C23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85BD8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14:paraId="27866F64" w14:textId="77777777"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14:paraId="6B6C28F1" w14:textId="77777777" w:rsidR="00937028" w:rsidRPr="00654CEB" w:rsidRDefault="00885BD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sz w:val="20"/>
                <w:szCs w:val="20"/>
              </w:rPr>
            </w:r>
            <w:r w:rsidR="006C23F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14:paraId="2F6B88AF" w14:textId="77777777"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14:paraId="580290B4" w14:textId="77777777"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14:paraId="75761B96" w14:textId="77777777"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14:paraId="19C1602B" w14:textId="77777777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14:paraId="4F0D2D4C" w14:textId="325B1C31" w:rsidR="00937028" w:rsidRPr="00654CEB" w:rsidRDefault="00654CEB" w:rsidP="0021309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21309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21309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b/>
                <w:sz w:val="20"/>
                <w:szCs w:val="20"/>
              </w:rPr>
            </w:r>
            <w:r w:rsidR="006C23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1309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14:paraId="478F945A" w14:textId="77777777" w:rsidR="00937028" w:rsidRPr="00654CEB" w:rsidRDefault="00885BD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b/>
                <w:sz w:val="20"/>
                <w:szCs w:val="20"/>
              </w:rPr>
            </w:r>
            <w:r w:rsidR="006C23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14:paraId="6A3B0F11" w14:textId="77777777" w:rsidR="00937028" w:rsidRPr="00654CEB" w:rsidRDefault="00885BD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b/>
                <w:sz w:val="20"/>
                <w:szCs w:val="20"/>
              </w:rPr>
            </w:r>
            <w:r w:rsidR="006C23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14:paraId="76BDFF3A" w14:textId="79E1CD47" w:rsidR="00937028" w:rsidRPr="00654CEB" w:rsidRDefault="00213095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C23F0">
              <w:rPr>
                <w:rFonts w:cs="Arial"/>
                <w:b/>
                <w:sz w:val="20"/>
                <w:szCs w:val="20"/>
              </w:rPr>
            </w:r>
            <w:r w:rsidR="006C23F0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14:paraId="71F53E2B" w14:textId="77777777"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14:paraId="685ED940" w14:textId="77777777"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14:paraId="2A930506" w14:textId="77777777"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82D02" w14:textId="77777777" w:rsidR="006C23F0" w:rsidRDefault="006C23F0" w:rsidP="008C27A7">
      <w:r>
        <w:separator/>
      </w:r>
    </w:p>
  </w:endnote>
  <w:endnote w:type="continuationSeparator" w:id="0">
    <w:p w14:paraId="2837D4C4" w14:textId="77777777" w:rsidR="006C23F0" w:rsidRDefault="006C23F0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ABD5B" w14:textId="77777777" w:rsidR="006C23F0" w:rsidRDefault="006C23F0" w:rsidP="008C27A7">
      <w:r>
        <w:separator/>
      </w:r>
    </w:p>
  </w:footnote>
  <w:footnote w:type="continuationSeparator" w:id="0">
    <w:p w14:paraId="52DA00E1" w14:textId="77777777" w:rsidR="006C23F0" w:rsidRDefault="006C23F0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020E0"/>
    <w:rsid w:val="0006189A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13095"/>
    <w:rsid w:val="00256359"/>
    <w:rsid w:val="002626C9"/>
    <w:rsid w:val="0026527C"/>
    <w:rsid w:val="002667AA"/>
    <w:rsid w:val="00270425"/>
    <w:rsid w:val="00272C8F"/>
    <w:rsid w:val="00273B38"/>
    <w:rsid w:val="002B353D"/>
    <w:rsid w:val="002C36EC"/>
    <w:rsid w:val="0033655C"/>
    <w:rsid w:val="00336D28"/>
    <w:rsid w:val="0034324E"/>
    <w:rsid w:val="00343DC9"/>
    <w:rsid w:val="003778D1"/>
    <w:rsid w:val="003A4062"/>
    <w:rsid w:val="003A6589"/>
    <w:rsid w:val="003B10FE"/>
    <w:rsid w:val="003C40FD"/>
    <w:rsid w:val="00414A57"/>
    <w:rsid w:val="004534AE"/>
    <w:rsid w:val="004C5E9C"/>
    <w:rsid w:val="004D304F"/>
    <w:rsid w:val="005249A4"/>
    <w:rsid w:val="00527366"/>
    <w:rsid w:val="00527C09"/>
    <w:rsid w:val="00532AE2"/>
    <w:rsid w:val="005430D6"/>
    <w:rsid w:val="005523F9"/>
    <w:rsid w:val="00567D30"/>
    <w:rsid w:val="00590BD9"/>
    <w:rsid w:val="005E7E16"/>
    <w:rsid w:val="005F3110"/>
    <w:rsid w:val="00626710"/>
    <w:rsid w:val="00654CEB"/>
    <w:rsid w:val="00670984"/>
    <w:rsid w:val="006B0360"/>
    <w:rsid w:val="006C15DF"/>
    <w:rsid w:val="006C23F0"/>
    <w:rsid w:val="006D1EBF"/>
    <w:rsid w:val="0075123E"/>
    <w:rsid w:val="00754148"/>
    <w:rsid w:val="00754171"/>
    <w:rsid w:val="007A374C"/>
    <w:rsid w:val="007B7233"/>
    <w:rsid w:val="007B7738"/>
    <w:rsid w:val="007C5ED6"/>
    <w:rsid w:val="007E3075"/>
    <w:rsid w:val="007F405C"/>
    <w:rsid w:val="007F4E73"/>
    <w:rsid w:val="008152D8"/>
    <w:rsid w:val="00824703"/>
    <w:rsid w:val="00833961"/>
    <w:rsid w:val="0084192C"/>
    <w:rsid w:val="00863557"/>
    <w:rsid w:val="008834AA"/>
    <w:rsid w:val="00885BD8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006C6"/>
    <w:rsid w:val="00A220B3"/>
    <w:rsid w:val="00A3571B"/>
    <w:rsid w:val="00A731CC"/>
    <w:rsid w:val="00AF219F"/>
    <w:rsid w:val="00B74120"/>
    <w:rsid w:val="00BA57FF"/>
    <w:rsid w:val="00C1233E"/>
    <w:rsid w:val="00C624FC"/>
    <w:rsid w:val="00C8160F"/>
    <w:rsid w:val="00C9344F"/>
    <w:rsid w:val="00CA2D4B"/>
    <w:rsid w:val="00CD0048"/>
    <w:rsid w:val="00CD6204"/>
    <w:rsid w:val="00D05FE7"/>
    <w:rsid w:val="00D154B6"/>
    <w:rsid w:val="00D31DEC"/>
    <w:rsid w:val="00D3499D"/>
    <w:rsid w:val="00D427D4"/>
    <w:rsid w:val="00D72A92"/>
    <w:rsid w:val="00D772C9"/>
    <w:rsid w:val="00DA51EF"/>
    <w:rsid w:val="00DB4844"/>
    <w:rsid w:val="00DC4426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B6D7"/>
  <w15:docId w15:val="{93C4878E-0C7B-470C-A74E-E2FBFBCC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26397-4647-4DE1-8E95-415CBF68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8F75CEC5.dotm</Template>
  <TotalTime>0</TotalTime>
  <Pages>1</Pages>
  <Words>195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2016-03-04T08:18:00Z</cp:lastPrinted>
  <dcterms:created xsi:type="dcterms:W3CDTF">2019-12-09T12:43:00Z</dcterms:created>
  <dcterms:modified xsi:type="dcterms:W3CDTF">2019-12-09T12:43:00Z</dcterms:modified>
</cp:coreProperties>
</file>