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291056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964569" w:rsidRPr="00FB0D3E" w:rsidRDefault="00964569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D63CCC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D63CCC" w:rsidRDefault="008C27A7" w:rsidP="008C27A7">
      <w:pPr>
        <w:spacing w:line="288" w:lineRule="auto"/>
        <w:rPr>
          <w:rFonts w:cs="Arial"/>
          <w:szCs w:val="22"/>
        </w:rPr>
      </w:pPr>
      <w:r w:rsidRPr="00D63CCC">
        <w:rPr>
          <w:rFonts w:cs="Arial"/>
          <w:szCs w:val="22"/>
        </w:rPr>
        <w:t>Veröffentlicht am</w:t>
      </w:r>
      <w:r w:rsidRPr="00A17F3C">
        <w:rPr>
          <w:rFonts w:cs="Arial"/>
          <w:szCs w:val="22"/>
        </w:rPr>
        <w:t xml:space="preserve">: </w:t>
      </w:r>
      <w:r w:rsidR="00A17F3C" w:rsidRPr="00A17F3C">
        <w:rPr>
          <w:rFonts w:cs="Arial"/>
          <w:szCs w:val="22"/>
        </w:rPr>
        <w:t>04.02.</w:t>
      </w:r>
      <w:r w:rsidR="002C36EC" w:rsidRPr="00A17F3C">
        <w:rPr>
          <w:rFonts w:cs="Arial"/>
          <w:szCs w:val="22"/>
        </w:rPr>
        <w:t>201</w:t>
      </w:r>
      <w:r w:rsidR="00A17F3C" w:rsidRPr="00A17F3C">
        <w:rPr>
          <w:rFonts w:cs="Arial"/>
          <w:szCs w:val="22"/>
        </w:rPr>
        <w:t>9</w:t>
      </w:r>
    </w:p>
    <w:p w:rsidR="00FC338B" w:rsidRPr="00D63CCC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285D87" w:rsidP="00285D8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Neu Kaliß </w:t>
            </w:r>
            <w:r w:rsidR="00381315">
              <w:rPr>
                <w:rFonts w:cs="Arial"/>
                <w:szCs w:val="22"/>
              </w:rPr>
              <w:t xml:space="preserve">Spezialpapier </w:t>
            </w:r>
            <w:r>
              <w:rPr>
                <w:rFonts w:cs="Arial"/>
                <w:szCs w:val="22"/>
              </w:rPr>
              <w:t>GmbH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285D87" w:rsidP="00F80BB1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Am Alten Postweg 1, 19294 Neu Kaliß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285D87" w:rsidP="005258A2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6.1.b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285D87" w:rsidP="00285D8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6.2.1</w:t>
            </w:r>
            <w:r w:rsidR="00D63CCC">
              <w:rPr>
                <w:rFonts w:cs="Arial"/>
                <w:szCs w:val="22"/>
              </w:rPr>
              <w:t>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FD36C6" w:rsidRDefault="00FD36C6" w:rsidP="00285D87">
            <w:pPr>
              <w:rPr>
                <w:rFonts w:cs="Arial"/>
                <w:szCs w:val="22"/>
              </w:rPr>
            </w:pPr>
            <w:r w:rsidRPr="00FD36C6">
              <w:rPr>
                <w:rFonts w:cs="Arial"/>
              </w:rPr>
              <w:t>Anlage zu</w:t>
            </w:r>
            <w:r w:rsidR="00285D87">
              <w:rPr>
                <w:rFonts w:cs="Arial"/>
              </w:rPr>
              <w:t>r Herstellung von Papier, Karton oder Pappe mit einer Produktionskapazität von 20 Tonnen oder mehr je Tag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816EAC" w:rsidP="00285D8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 w:rsidR="00285D87">
              <w:rPr>
                <w:rFonts w:cs="Arial"/>
                <w:szCs w:val="22"/>
              </w:rPr>
              <w:t>3</w:t>
            </w:r>
            <w:r w:rsidR="00AE5144">
              <w:rPr>
                <w:rFonts w:cs="Arial"/>
                <w:szCs w:val="22"/>
              </w:rPr>
              <w:t>.0</w:t>
            </w:r>
            <w:r w:rsidR="00472468">
              <w:rPr>
                <w:rFonts w:cs="Arial"/>
                <w:szCs w:val="22"/>
              </w:rPr>
              <w:t>9</w:t>
            </w:r>
            <w:r w:rsidR="00AE5144">
              <w:rPr>
                <w:rFonts w:cs="Arial"/>
                <w:szCs w:val="22"/>
              </w:rPr>
              <w:t>.2018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5B2BD9" w:rsidP="005B2BD9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Unter</w:t>
            </w:r>
            <w:r w:rsidR="00766EE8">
              <w:rPr>
                <w:rFonts w:cs="Arial"/>
                <w:szCs w:val="22"/>
              </w:rPr>
              <w:t>e</w:t>
            </w:r>
            <w:r>
              <w:rPr>
                <w:rFonts w:cs="Arial"/>
                <w:szCs w:val="22"/>
              </w:rPr>
              <w:t xml:space="preserve"> Wasserbehörde LUP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1421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6897"/>
        <w:gridCol w:w="2440"/>
        <w:gridCol w:w="2441"/>
      </w:tblGrid>
      <w:tr w:rsidR="00937028" w:rsidRPr="00654CEB" w:rsidTr="00CF4AE5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003D1D" w:rsidRDefault="00654CEB" w:rsidP="00842C91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1" w:name="_Hlk379536886"/>
            <w:r w:rsidRPr="001747AD">
              <w:rPr>
                <w:rFonts w:cs="Arial"/>
                <w:b/>
                <w:color w:val="FF0000"/>
                <w:sz w:val="20"/>
                <w:szCs w:val="20"/>
              </w:rPr>
              <w:t xml:space="preserve">   </w:t>
            </w:r>
            <w:r w:rsidR="00842C91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2" w:name="Kontrollkästchen1"/>
            <w:r w:rsidR="00842C91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42C91">
              <w:rPr>
                <w:rFonts w:cs="Arial"/>
                <w:b/>
                <w:sz w:val="20"/>
                <w:szCs w:val="20"/>
              </w:rPr>
            </w:r>
            <w:r w:rsidR="00842C91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2"/>
            <w:r w:rsidRPr="00003D1D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003D1D">
              <w:rPr>
                <w:rFonts w:cs="Arial"/>
                <w:sz w:val="20"/>
                <w:szCs w:val="20"/>
              </w:rPr>
              <w:t>Nein</w:t>
            </w:r>
            <w:r w:rsidR="00003D1D">
              <w:rPr>
                <w:rFonts w:cs="Arial"/>
                <w:sz w:val="20"/>
                <w:szCs w:val="20"/>
              </w:rPr>
              <w:t xml:space="preserve">   </w:t>
            </w:r>
          </w:p>
        </w:tc>
        <w:tc>
          <w:tcPr>
            <w:tcW w:w="6897" w:type="dxa"/>
            <w:shd w:val="clear" w:color="auto" w:fill="auto"/>
          </w:tcPr>
          <w:p w:rsidR="00937028" w:rsidRPr="00003D1D" w:rsidRDefault="00732FD9" w:rsidP="00291056">
            <w:pPr>
              <w:tabs>
                <w:tab w:val="left" w:pos="318"/>
              </w:tabs>
              <w:snapToGrid w:val="0"/>
              <w:ind w:left="124" w:right="-2434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r w:rsidR="00003D1D" w:rsidRPr="00003D1D">
              <w:rPr>
                <w:rFonts w:cs="Arial"/>
                <w:b/>
                <w:sz w:val="20"/>
                <w:szCs w:val="20"/>
              </w:rPr>
              <w:t xml:space="preserve"> </w:t>
            </w:r>
            <w:r w:rsidR="003F7717" w:rsidRPr="003F7717">
              <w:rPr>
                <w:rFonts w:cs="Arial"/>
                <w:sz w:val="20"/>
                <w:szCs w:val="20"/>
              </w:rPr>
              <w:t>JA</w:t>
            </w:r>
            <w:r w:rsidR="00003D1D" w:rsidRPr="00003D1D">
              <w:rPr>
                <w:rFonts w:cs="Arial"/>
                <w:sz w:val="20"/>
                <w:szCs w:val="20"/>
              </w:rPr>
              <w:t xml:space="preserve"> (</w:t>
            </w:r>
            <w:r w:rsidR="00003D1D" w:rsidRPr="00003D1D">
              <w:rPr>
                <w:rFonts w:cs="Arial"/>
                <w:sz w:val="20"/>
                <w:szCs w:val="20"/>
                <w:shd w:val="clear" w:color="auto" w:fill="FFFFFF" w:themeFill="background1"/>
              </w:rPr>
              <w:t>Kapa</w:t>
            </w:r>
            <w:r w:rsidR="00003D1D">
              <w:rPr>
                <w:rFonts w:cs="Arial"/>
                <w:sz w:val="20"/>
                <w:szCs w:val="20"/>
                <w:shd w:val="clear" w:color="auto" w:fill="FFFFFF" w:themeFill="background1"/>
              </w:rPr>
              <w:t>zitätserhöhung</w:t>
            </w:r>
            <w:r w:rsidR="00291056">
              <w:rPr>
                <w:rFonts w:cs="Arial"/>
                <w:sz w:val="20"/>
                <w:szCs w:val="20"/>
                <w:shd w:val="clear" w:color="auto" w:fill="FFFFFF" w:themeFill="background1"/>
              </w:rPr>
              <w:t>;</w:t>
            </w:r>
            <w:bookmarkStart w:id="3" w:name="_GoBack"/>
            <w:bookmarkEnd w:id="3"/>
            <w:r w:rsidR="00CF4AE5">
              <w:rPr>
                <w:rFonts w:cs="Arial"/>
                <w:sz w:val="20"/>
                <w:szCs w:val="20"/>
                <w:shd w:val="clear" w:color="auto" w:fill="FFFFFF" w:themeFill="background1"/>
              </w:rPr>
              <w:t xml:space="preserve"> </w:t>
            </w:r>
            <w:r w:rsidR="00BF17D6">
              <w:rPr>
                <w:rFonts w:cs="Arial"/>
                <w:sz w:val="20"/>
                <w:szCs w:val="20"/>
                <w:shd w:val="clear" w:color="auto" w:fill="FFFFFF" w:themeFill="background1"/>
              </w:rPr>
              <w:t>Änderungsantrag des Betreibers folgt jedoch</w:t>
            </w:r>
            <w:r w:rsidR="00003D1D">
              <w:rPr>
                <w:rFonts w:cs="Arial"/>
                <w:sz w:val="20"/>
                <w:szCs w:val="20"/>
                <w:shd w:val="clear" w:color="auto" w:fill="FFFFFF" w:themeFill="background1"/>
              </w:rPr>
              <w:t>)</w:t>
            </w:r>
          </w:p>
        </w:tc>
        <w:tc>
          <w:tcPr>
            <w:tcW w:w="2440" w:type="dxa"/>
          </w:tcPr>
          <w:p w:rsidR="00937028" w:rsidRPr="00003D1D" w:rsidRDefault="00937028" w:rsidP="00003D1D">
            <w:pPr>
              <w:tabs>
                <w:tab w:val="left" w:pos="318"/>
              </w:tabs>
              <w:snapToGrid w:val="0"/>
              <w:ind w:right="-1554"/>
              <w:rPr>
                <w:rFonts w:cs="Arial"/>
                <w:sz w:val="20"/>
                <w:szCs w:val="20"/>
              </w:rPr>
            </w:pP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003D1D">
            <w:pPr>
              <w:tabs>
                <w:tab w:val="left" w:pos="318"/>
              </w:tabs>
              <w:snapToGrid w:val="0"/>
              <w:ind w:left="49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bookmarkEnd w:id="1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4C27A9" w:rsidRDefault="00654CEB" w:rsidP="00285D87">
            <w:pPr>
              <w:tabs>
                <w:tab w:val="left" w:pos="318"/>
              </w:tabs>
              <w:snapToGrid w:val="0"/>
              <w:rPr>
                <w:rFonts w:cs="Arial"/>
                <w:color w:val="FF0000"/>
                <w:sz w:val="20"/>
                <w:szCs w:val="20"/>
              </w:rPr>
            </w:pPr>
            <w:r w:rsidRPr="004C27A9">
              <w:rPr>
                <w:rFonts w:cs="Arial"/>
                <w:b/>
                <w:color w:val="FF0000"/>
                <w:sz w:val="20"/>
                <w:szCs w:val="20"/>
              </w:rPr>
              <w:t xml:space="preserve">   </w:t>
            </w:r>
            <w:r w:rsidR="00285D8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3"/>
            <w:r w:rsidR="00285D8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91056">
              <w:rPr>
                <w:rFonts w:cs="Arial"/>
                <w:b/>
                <w:sz w:val="20"/>
                <w:szCs w:val="20"/>
              </w:rPr>
            </w:r>
            <w:r w:rsidR="0029105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285D8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4"/>
            <w:r w:rsidR="00937028" w:rsidRPr="005258A2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5258A2">
              <w:rPr>
                <w:rFonts w:cs="Arial"/>
                <w:sz w:val="20"/>
                <w:szCs w:val="20"/>
              </w:rPr>
              <w:t>Keine</w:t>
            </w:r>
            <w:r w:rsidR="00937028" w:rsidRPr="004C27A9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91056">
              <w:rPr>
                <w:rFonts w:cs="Arial"/>
                <w:b/>
                <w:sz w:val="20"/>
                <w:szCs w:val="20"/>
              </w:rPr>
            </w:r>
            <w:r w:rsidR="0029105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91056">
              <w:rPr>
                <w:rFonts w:cs="Arial"/>
                <w:b/>
                <w:sz w:val="20"/>
                <w:szCs w:val="20"/>
              </w:rPr>
            </w:r>
            <w:r w:rsidR="0029105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312338" w:rsidRDefault="00285D87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312338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7" w:name="Kontrollkästchen6"/>
            <w:r w:rsidRPr="00312338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291056" w:rsidRPr="00312338">
              <w:rPr>
                <w:rFonts w:cs="Arial"/>
                <w:b/>
                <w:sz w:val="20"/>
                <w:szCs w:val="20"/>
              </w:rPr>
            </w:r>
            <w:r w:rsidR="00291056" w:rsidRPr="0031233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312338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312338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312338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E35" w:rsidRDefault="00EE2E35" w:rsidP="008C27A7">
      <w:r>
        <w:separator/>
      </w:r>
    </w:p>
  </w:endnote>
  <w:endnote w:type="continuationSeparator" w:id="0">
    <w:p w:rsidR="00EE2E35" w:rsidRDefault="00EE2E35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E35" w:rsidRDefault="00EE2E35" w:rsidP="008C27A7">
      <w:r>
        <w:separator/>
      </w:r>
    </w:p>
  </w:footnote>
  <w:footnote w:type="continuationSeparator" w:id="0">
    <w:p w:rsidR="00EE2E35" w:rsidRDefault="00EE2E35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03D1D"/>
    <w:rsid w:val="00031FAF"/>
    <w:rsid w:val="00040C53"/>
    <w:rsid w:val="000624C2"/>
    <w:rsid w:val="000637A9"/>
    <w:rsid w:val="000637D5"/>
    <w:rsid w:val="000732F0"/>
    <w:rsid w:val="000868CB"/>
    <w:rsid w:val="00095B7C"/>
    <w:rsid w:val="00112992"/>
    <w:rsid w:val="00113E26"/>
    <w:rsid w:val="001233F4"/>
    <w:rsid w:val="00126AD6"/>
    <w:rsid w:val="0013488A"/>
    <w:rsid w:val="001676F0"/>
    <w:rsid w:val="001747AD"/>
    <w:rsid w:val="00174AC2"/>
    <w:rsid w:val="001844D1"/>
    <w:rsid w:val="00185161"/>
    <w:rsid w:val="001853EA"/>
    <w:rsid w:val="001A5B0B"/>
    <w:rsid w:val="001A6D92"/>
    <w:rsid w:val="001C5D04"/>
    <w:rsid w:val="001D57C6"/>
    <w:rsid w:val="00256359"/>
    <w:rsid w:val="0026527C"/>
    <w:rsid w:val="00270425"/>
    <w:rsid w:val="00272C8F"/>
    <w:rsid w:val="00273B38"/>
    <w:rsid w:val="0028008D"/>
    <w:rsid w:val="00285D87"/>
    <w:rsid w:val="00291056"/>
    <w:rsid w:val="002B353D"/>
    <w:rsid w:val="002C36EC"/>
    <w:rsid w:val="002D70AB"/>
    <w:rsid w:val="00312338"/>
    <w:rsid w:val="0033655C"/>
    <w:rsid w:val="00336D28"/>
    <w:rsid w:val="0034324E"/>
    <w:rsid w:val="00343DC9"/>
    <w:rsid w:val="0035172B"/>
    <w:rsid w:val="003778D1"/>
    <w:rsid w:val="00381315"/>
    <w:rsid w:val="003853CF"/>
    <w:rsid w:val="00393A9C"/>
    <w:rsid w:val="003A4062"/>
    <w:rsid w:val="003A6CBA"/>
    <w:rsid w:val="003B10FE"/>
    <w:rsid w:val="003C40FD"/>
    <w:rsid w:val="003F7717"/>
    <w:rsid w:val="00414A57"/>
    <w:rsid w:val="004534AE"/>
    <w:rsid w:val="0045703A"/>
    <w:rsid w:val="00472468"/>
    <w:rsid w:val="004C27A9"/>
    <w:rsid w:val="004C5E9C"/>
    <w:rsid w:val="004D6B98"/>
    <w:rsid w:val="00510755"/>
    <w:rsid w:val="005258A2"/>
    <w:rsid w:val="00527366"/>
    <w:rsid w:val="00527C09"/>
    <w:rsid w:val="00532AE2"/>
    <w:rsid w:val="005430D6"/>
    <w:rsid w:val="005516CE"/>
    <w:rsid w:val="005523F9"/>
    <w:rsid w:val="00567D30"/>
    <w:rsid w:val="005A5951"/>
    <w:rsid w:val="005B2B25"/>
    <w:rsid w:val="005B2BD9"/>
    <w:rsid w:val="005E7E16"/>
    <w:rsid w:val="005F3110"/>
    <w:rsid w:val="00626710"/>
    <w:rsid w:val="00654CEB"/>
    <w:rsid w:val="00670984"/>
    <w:rsid w:val="006B0360"/>
    <w:rsid w:val="006C15DF"/>
    <w:rsid w:val="006D1EBF"/>
    <w:rsid w:val="006D6FBC"/>
    <w:rsid w:val="00711D3B"/>
    <w:rsid w:val="00732FD9"/>
    <w:rsid w:val="00750CBC"/>
    <w:rsid w:val="0075123E"/>
    <w:rsid w:val="00754148"/>
    <w:rsid w:val="00754171"/>
    <w:rsid w:val="00766EE8"/>
    <w:rsid w:val="00796F4E"/>
    <w:rsid w:val="007A374C"/>
    <w:rsid w:val="007B7233"/>
    <w:rsid w:val="007B7738"/>
    <w:rsid w:val="007C5ED6"/>
    <w:rsid w:val="007F405C"/>
    <w:rsid w:val="007F4E73"/>
    <w:rsid w:val="008150C7"/>
    <w:rsid w:val="00816EAC"/>
    <w:rsid w:val="00824703"/>
    <w:rsid w:val="00824A7F"/>
    <w:rsid w:val="0084192C"/>
    <w:rsid w:val="00842C91"/>
    <w:rsid w:val="00857D2D"/>
    <w:rsid w:val="00863557"/>
    <w:rsid w:val="008834AA"/>
    <w:rsid w:val="008C27A7"/>
    <w:rsid w:val="00912D1A"/>
    <w:rsid w:val="00937028"/>
    <w:rsid w:val="009457ED"/>
    <w:rsid w:val="0095000E"/>
    <w:rsid w:val="00964569"/>
    <w:rsid w:val="00972C20"/>
    <w:rsid w:val="009A1C20"/>
    <w:rsid w:val="009A7F3F"/>
    <w:rsid w:val="009B3EC1"/>
    <w:rsid w:val="009B7824"/>
    <w:rsid w:val="009C7D79"/>
    <w:rsid w:val="009E34BA"/>
    <w:rsid w:val="009F173D"/>
    <w:rsid w:val="00A00389"/>
    <w:rsid w:val="00A1015C"/>
    <w:rsid w:val="00A17F3C"/>
    <w:rsid w:val="00A25396"/>
    <w:rsid w:val="00A42008"/>
    <w:rsid w:val="00A731CC"/>
    <w:rsid w:val="00AD1863"/>
    <w:rsid w:val="00AD51B8"/>
    <w:rsid w:val="00AE5144"/>
    <w:rsid w:val="00AF219F"/>
    <w:rsid w:val="00AF68F7"/>
    <w:rsid w:val="00B52B0C"/>
    <w:rsid w:val="00B74120"/>
    <w:rsid w:val="00BA57FF"/>
    <w:rsid w:val="00BB206B"/>
    <w:rsid w:val="00BF17D6"/>
    <w:rsid w:val="00C624FC"/>
    <w:rsid w:val="00C8160F"/>
    <w:rsid w:val="00C9344F"/>
    <w:rsid w:val="00CD0048"/>
    <w:rsid w:val="00CD6204"/>
    <w:rsid w:val="00CF4AE5"/>
    <w:rsid w:val="00D145C9"/>
    <w:rsid w:val="00D154B6"/>
    <w:rsid w:val="00D21D53"/>
    <w:rsid w:val="00D26F53"/>
    <w:rsid w:val="00D31DEC"/>
    <w:rsid w:val="00D3499D"/>
    <w:rsid w:val="00D427D4"/>
    <w:rsid w:val="00D63CCC"/>
    <w:rsid w:val="00D72A92"/>
    <w:rsid w:val="00D772C9"/>
    <w:rsid w:val="00DA51EF"/>
    <w:rsid w:val="00DB4844"/>
    <w:rsid w:val="00DD3AAE"/>
    <w:rsid w:val="00E16A52"/>
    <w:rsid w:val="00E374CB"/>
    <w:rsid w:val="00E435EE"/>
    <w:rsid w:val="00E63612"/>
    <w:rsid w:val="00EC76BE"/>
    <w:rsid w:val="00EE2E35"/>
    <w:rsid w:val="00EF03E6"/>
    <w:rsid w:val="00EF5D3F"/>
    <w:rsid w:val="00F121AE"/>
    <w:rsid w:val="00F1311F"/>
    <w:rsid w:val="00F450D7"/>
    <w:rsid w:val="00F66C47"/>
    <w:rsid w:val="00F74949"/>
    <w:rsid w:val="00F80BB1"/>
    <w:rsid w:val="00F841B3"/>
    <w:rsid w:val="00FA4D0A"/>
    <w:rsid w:val="00FB0D3E"/>
    <w:rsid w:val="00FC338B"/>
    <w:rsid w:val="00FD20B0"/>
    <w:rsid w:val="00FD36C6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52C308CE"/>
  <w15:docId w15:val="{E2D767D8-FF87-4664-B408-9E8CD0927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4F431E04.dotm</Template>
  <TotalTime>0</TotalTime>
  <Pages>1</Pages>
  <Words>172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67</cp:revision>
  <cp:lastPrinted>2015-05-27T07:50:00Z</cp:lastPrinted>
  <dcterms:created xsi:type="dcterms:W3CDTF">2015-06-17T09:03:00Z</dcterms:created>
  <dcterms:modified xsi:type="dcterms:W3CDTF">2019-02-04T08:41:00Z</dcterms:modified>
</cp:coreProperties>
</file>