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41748D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534" w:rsidRPr="00FB0D3E" w:rsidRDefault="002B5534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xdVgA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" stroked="f">
                <v:textbox style="mso-fit-shape-to-text:t">
                  <w:txbxContent>
                    <w:p w:rsidR="002B5534" w:rsidRPr="00FB0D3E" w:rsidRDefault="002B5534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>des Staatlichen Amtes für</w:t>
      </w:r>
      <w:r w:rsidR="00267ADA">
        <w:rPr>
          <w:rFonts w:cs="Arial"/>
          <w:b/>
          <w:bCs/>
          <w:szCs w:val="22"/>
        </w:rPr>
        <w:t xml:space="preserve"> Landwirtschaft und</w:t>
      </w:r>
      <w:r w:rsidR="008C27A7" w:rsidRPr="008C27A7">
        <w:rPr>
          <w:rFonts w:cs="Arial"/>
          <w:b/>
          <w:bCs/>
          <w:szCs w:val="22"/>
        </w:rPr>
        <w:t xml:space="preserve"> Umwelt </w:t>
      </w:r>
      <w:r w:rsidR="003C40FD">
        <w:rPr>
          <w:rFonts w:cs="Arial"/>
          <w:b/>
          <w:bCs/>
          <w:szCs w:val="22"/>
        </w:rPr>
        <w:t>WM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267ADA" w:rsidRDefault="008C27A7" w:rsidP="008C27A7">
      <w:pPr>
        <w:spacing w:line="288" w:lineRule="auto"/>
        <w:rPr>
          <w:rFonts w:cs="Arial"/>
          <w:szCs w:val="22"/>
        </w:rPr>
      </w:pPr>
      <w:r w:rsidRPr="00267ADA">
        <w:rPr>
          <w:rFonts w:cs="Arial"/>
          <w:szCs w:val="22"/>
        </w:rPr>
        <w:t xml:space="preserve">Veröffentlicht am: </w:t>
      </w:r>
      <w:r w:rsidR="008672DB">
        <w:rPr>
          <w:rFonts w:cs="Arial"/>
          <w:szCs w:val="22"/>
        </w:rPr>
        <w:t>03</w:t>
      </w:r>
      <w:r w:rsidR="00FB0D3E" w:rsidRPr="00267ADA">
        <w:rPr>
          <w:rFonts w:cs="Arial"/>
          <w:szCs w:val="22"/>
        </w:rPr>
        <w:t>.</w:t>
      </w:r>
      <w:r w:rsidR="008672DB">
        <w:rPr>
          <w:rFonts w:cs="Arial"/>
          <w:szCs w:val="22"/>
        </w:rPr>
        <w:t>01</w:t>
      </w:r>
      <w:r w:rsidR="002C36EC" w:rsidRPr="00267ADA">
        <w:rPr>
          <w:rFonts w:cs="Arial"/>
          <w:szCs w:val="22"/>
        </w:rPr>
        <w:t>.201</w:t>
      </w:r>
      <w:r w:rsidR="008672DB">
        <w:rPr>
          <w:rFonts w:cs="Arial"/>
          <w:szCs w:val="22"/>
        </w:rPr>
        <w:t>9</w:t>
      </w:r>
      <w:bookmarkStart w:id="1" w:name="_GoBack"/>
      <w:bookmarkEnd w:id="1"/>
    </w:p>
    <w:p w:rsidR="00FC338B" w:rsidRPr="00267ADA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5451B1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Franziska Stolle GmbH Brenz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Default="005451B1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Am Brenzer Kanal 2</w:t>
            </w:r>
          </w:p>
          <w:p w:rsidR="005451B1" w:rsidRPr="00AF219F" w:rsidRDefault="005451B1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19306 Brenz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5451B1" w:rsidP="001D776A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6.4 </w:t>
            </w:r>
            <w:r w:rsidR="001D776A">
              <w:rPr>
                <w:rFonts w:cs="Arial"/>
                <w:szCs w:val="22"/>
              </w:rPr>
              <w:t>b</w:t>
            </w:r>
            <w:r w:rsidR="00D717EE">
              <w:rPr>
                <w:rFonts w:cs="Arial"/>
                <w:szCs w:val="22"/>
              </w:rPr>
              <w:t xml:space="preserve">) </w:t>
            </w:r>
            <w:r w:rsidR="001D776A">
              <w:rPr>
                <w:rFonts w:cs="Arial"/>
                <w:szCs w:val="22"/>
              </w:rPr>
              <w:t>i</w:t>
            </w:r>
            <w:r>
              <w:rPr>
                <w:rFonts w:cs="Arial"/>
                <w:szCs w:val="22"/>
              </w:rPr>
              <w:t>)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5451B1" w:rsidP="001D776A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</w:t>
            </w:r>
            <w:r w:rsidR="001D776A">
              <w:rPr>
                <w:rFonts w:cs="Arial"/>
                <w:szCs w:val="22"/>
              </w:rPr>
              <w:t>9</w:t>
            </w:r>
            <w:r>
              <w:rPr>
                <w:rFonts w:cs="Arial"/>
                <w:szCs w:val="22"/>
              </w:rPr>
              <w:t>.1 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D717EE" w:rsidP="00414A5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Schlachtabfallverwertung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41748D" w:rsidP="0041748D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12.04.2018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5451B1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Untere Wasserbehörde des Landkreises Ludwigslust-Parchim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5451B1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5451B1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5451B1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F236F">
              <w:rPr>
                <w:rFonts w:cs="Arial"/>
                <w:b/>
                <w:sz w:val="20"/>
                <w:szCs w:val="20"/>
              </w:rPr>
            </w:r>
            <w:r w:rsidR="00CF236F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5451B1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8D60B3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F236F">
              <w:rPr>
                <w:rFonts w:cs="Arial"/>
                <w:sz w:val="20"/>
                <w:szCs w:val="20"/>
              </w:rPr>
            </w:r>
            <w:r w:rsidR="00CF236F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5451B1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5451B1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5451B1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F236F">
              <w:rPr>
                <w:rFonts w:cs="Arial"/>
                <w:b/>
                <w:sz w:val="20"/>
                <w:szCs w:val="20"/>
              </w:rPr>
            </w:r>
            <w:r w:rsidR="00CF236F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5451B1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8D60B3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F236F">
              <w:rPr>
                <w:rFonts w:cs="Arial"/>
                <w:b/>
                <w:sz w:val="20"/>
                <w:szCs w:val="20"/>
              </w:rPr>
            </w:r>
            <w:r w:rsidR="00CF236F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8D60B3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F236F">
              <w:rPr>
                <w:rFonts w:cs="Arial"/>
                <w:b/>
                <w:sz w:val="20"/>
                <w:szCs w:val="20"/>
              </w:rPr>
            </w:r>
            <w:r w:rsidR="00CF236F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8D60B3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CF236F">
              <w:rPr>
                <w:rFonts w:cs="Arial"/>
                <w:b/>
                <w:sz w:val="20"/>
                <w:szCs w:val="20"/>
              </w:rPr>
            </w:r>
            <w:r w:rsidR="00CF236F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36F" w:rsidRDefault="00CF236F" w:rsidP="008C27A7">
      <w:r>
        <w:separator/>
      </w:r>
    </w:p>
  </w:endnote>
  <w:endnote w:type="continuationSeparator" w:id="0">
    <w:p w:rsidR="00CF236F" w:rsidRDefault="00CF236F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36F" w:rsidRDefault="00CF236F" w:rsidP="008C27A7">
      <w:r>
        <w:separator/>
      </w:r>
    </w:p>
  </w:footnote>
  <w:footnote w:type="continuationSeparator" w:id="0">
    <w:p w:rsidR="00CF236F" w:rsidRDefault="00CF236F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624C2"/>
    <w:rsid w:val="000637A9"/>
    <w:rsid w:val="000868CB"/>
    <w:rsid w:val="00095B7C"/>
    <w:rsid w:val="000E752E"/>
    <w:rsid w:val="00112992"/>
    <w:rsid w:val="00113E26"/>
    <w:rsid w:val="00116C4A"/>
    <w:rsid w:val="001233F4"/>
    <w:rsid w:val="00126AD6"/>
    <w:rsid w:val="0013488A"/>
    <w:rsid w:val="001676F0"/>
    <w:rsid w:val="00174AC2"/>
    <w:rsid w:val="001844D1"/>
    <w:rsid w:val="001853EA"/>
    <w:rsid w:val="001A5B0B"/>
    <w:rsid w:val="001C26EB"/>
    <w:rsid w:val="001C5D04"/>
    <w:rsid w:val="001D57C6"/>
    <w:rsid w:val="001D776A"/>
    <w:rsid w:val="00256359"/>
    <w:rsid w:val="002626C9"/>
    <w:rsid w:val="0026527C"/>
    <w:rsid w:val="00267ADA"/>
    <w:rsid w:val="00270425"/>
    <w:rsid w:val="00272C8F"/>
    <w:rsid w:val="00273B38"/>
    <w:rsid w:val="002B353D"/>
    <w:rsid w:val="002B5534"/>
    <w:rsid w:val="002C36EC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C40FD"/>
    <w:rsid w:val="003F52A1"/>
    <w:rsid w:val="00414A57"/>
    <w:rsid w:val="0041748D"/>
    <w:rsid w:val="004534AE"/>
    <w:rsid w:val="004C5E9C"/>
    <w:rsid w:val="00527366"/>
    <w:rsid w:val="00527C09"/>
    <w:rsid w:val="00532AE2"/>
    <w:rsid w:val="005430D6"/>
    <w:rsid w:val="005451B1"/>
    <w:rsid w:val="005523F9"/>
    <w:rsid w:val="00567D30"/>
    <w:rsid w:val="005E7E16"/>
    <w:rsid w:val="005F3110"/>
    <w:rsid w:val="00626710"/>
    <w:rsid w:val="00654CEB"/>
    <w:rsid w:val="00670984"/>
    <w:rsid w:val="006B0360"/>
    <w:rsid w:val="006C15DF"/>
    <w:rsid w:val="006D1EBF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4933"/>
    <w:rsid w:val="008152D8"/>
    <w:rsid w:val="00824703"/>
    <w:rsid w:val="0084192C"/>
    <w:rsid w:val="00863557"/>
    <w:rsid w:val="008672DB"/>
    <w:rsid w:val="008834AA"/>
    <w:rsid w:val="008C27A7"/>
    <w:rsid w:val="008D60B3"/>
    <w:rsid w:val="00912D1A"/>
    <w:rsid w:val="00937028"/>
    <w:rsid w:val="009457ED"/>
    <w:rsid w:val="0095000E"/>
    <w:rsid w:val="00972C20"/>
    <w:rsid w:val="00995B36"/>
    <w:rsid w:val="009A1C20"/>
    <w:rsid w:val="009A7F3F"/>
    <w:rsid w:val="009B7824"/>
    <w:rsid w:val="009C7D79"/>
    <w:rsid w:val="00A325C9"/>
    <w:rsid w:val="00A731CC"/>
    <w:rsid w:val="00AF219F"/>
    <w:rsid w:val="00B74120"/>
    <w:rsid w:val="00BA57FF"/>
    <w:rsid w:val="00C624FC"/>
    <w:rsid w:val="00C8160F"/>
    <w:rsid w:val="00C9344F"/>
    <w:rsid w:val="00CA71B0"/>
    <w:rsid w:val="00CD0048"/>
    <w:rsid w:val="00CD6204"/>
    <w:rsid w:val="00CF236F"/>
    <w:rsid w:val="00D02E1F"/>
    <w:rsid w:val="00D154B6"/>
    <w:rsid w:val="00D31DEC"/>
    <w:rsid w:val="00D3499D"/>
    <w:rsid w:val="00D427D4"/>
    <w:rsid w:val="00D717EE"/>
    <w:rsid w:val="00D72A92"/>
    <w:rsid w:val="00D772C9"/>
    <w:rsid w:val="00DA51EF"/>
    <w:rsid w:val="00DB4844"/>
    <w:rsid w:val="00E16A52"/>
    <w:rsid w:val="00E32B69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B0D3E"/>
    <w:rsid w:val="00FC338B"/>
    <w:rsid w:val="00FD5F06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20113"/>
  <w15:docId w15:val="{85F42127-5D00-4348-8DD5-EAFFAAAEE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52A37E75.dotm</Template>
  <TotalTime>0</TotalTime>
  <Pages>1</Pages>
  <Words>154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3</cp:revision>
  <cp:lastPrinted>2015-05-07T13:41:00Z</cp:lastPrinted>
  <dcterms:created xsi:type="dcterms:W3CDTF">2019-01-04T10:06:00Z</dcterms:created>
  <dcterms:modified xsi:type="dcterms:W3CDTF">2019-01-04T10:58:00Z</dcterms:modified>
</cp:coreProperties>
</file>