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DB13EA">
        <w:rPr>
          <w:rFonts w:asciiTheme="minorHAnsi" w:hAnsiTheme="minorHAnsi" w:cs="Arial"/>
          <w:sz w:val="20"/>
          <w:lang w:val="en-US"/>
        </w:rPr>
        <w:t>02</w:t>
      </w:r>
      <w:r w:rsidR="003429AA">
        <w:rPr>
          <w:rFonts w:asciiTheme="minorHAnsi" w:hAnsiTheme="minorHAnsi" w:cs="Arial"/>
          <w:sz w:val="20"/>
          <w:lang w:val="en-US"/>
        </w:rPr>
        <w:t>.</w:t>
      </w:r>
      <w:r w:rsidR="00DB13EA">
        <w:rPr>
          <w:rFonts w:asciiTheme="minorHAnsi" w:hAnsiTheme="minorHAnsi" w:cs="Arial"/>
          <w:sz w:val="20"/>
          <w:lang w:val="en-US"/>
        </w:rPr>
        <w:t>01</w:t>
      </w:r>
      <w:r w:rsidR="003429AA">
        <w:rPr>
          <w:rFonts w:asciiTheme="minorHAnsi" w:hAnsiTheme="minorHAnsi" w:cs="Arial"/>
          <w:sz w:val="20"/>
          <w:lang w:val="en-US"/>
        </w:rPr>
        <w:t>.201</w:t>
      </w:r>
      <w:r w:rsidR="00DB13EA">
        <w:rPr>
          <w:rFonts w:asciiTheme="minorHAnsi" w:hAnsiTheme="minorHAnsi" w:cs="Arial"/>
          <w:sz w:val="20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DB13EA" w:rsidRPr="00DB13EA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DB13EA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B13EA" w:rsidRDefault="004A09B2" w:rsidP="004A09B2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Landkreis Ludwigslust-Parchim</w:t>
            </w:r>
          </w:p>
        </w:tc>
      </w:tr>
      <w:tr w:rsidR="00DB13EA" w:rsidRPr="00DB13EA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DB13EA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DB13EA" w:rsidRDefault="00A649C6" w:rsidP="0085067B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Deponie</w:t>
            </w:r>
            <w:r w:rsidR="0085067B" w:rsidRPr="00DB13EA">
              <w:rPr>
                <w:rFonts w:asciiTheme="minorHAnsi" w:hAnsiTheme="minorHAnsi" w:cs="Arial"/>
                <w:sz w:val="20"/>
              </w:rPr>
              <w:t xml:space="preserve"> Wanzlitz</w:t>
            </w:r>
            <w:r w:rsidRPr="00DB13EA">
              <w:rPr>
                <w:rFonts w:asciiTheme="minorHAnsi" w:hAnsiTheme="minorHAnsi" w:cs="Arial"/>
                <w:sz w:val="20"/>
              </w:rPr>
              <w:t>, 19</w:t>
            </w:r>
            <w:r w:rsidR="0085067B" w:rsidRPr="00DB13EA">
              <w:rPr>
                <w:rFonts w:asciiTheme="minorHAnsi" w:hAnsiTheme="minorHAnsi" w:cs="Arial"/>
                <w:sz w:val="20"/>
              </w:rPr>
              <w:t>300 Wanzlitz</w:t>
            </w:r>
            <w:r w:rsidRPr="00DB13EA">
              <w:rPr>
                <w:rFonts w:asciiTheme="minorHAnsi" w:hAnsiTheme="minorHAnsi" w:cs="Arial"/>
                <w:sz w:val="20"/>
              </w:rPr>
              <w:t>, Gemarkung</w:t>
            </w:r>
            <w:r w:rsidR="0085067B" w:rsidRPr="00DB13EA">
              <w:rPr>
                <w:rFonts w:asciiTheme="minorHAnsi" w:hAnsiTheme="minorHAnsi" w:cs="Arial"/>
                <w:sz w:val="20"/>
              </w:rPr>
              <w:t xml:space="preserve"> Wanzlitz</w:t>
            </w:r>
            <w:r w:rsidRPr="00DB13EA">
              <w:rPr>
                <w:rFonts w:asciiTheme="minorHAnsi" w:hAnsiTheme="minorHAnsi" w:cs="Arial"/>
                <w:sz w:val="20"/>
              </w:rPr>
              <w:t xml:space="preserve">, Flur </w:t>
            </w:r>
            <w:r w:rsidR="0085067B" w:rsidRPr="00DB13EA">
              <w:rPr>
                <w:rFonts w:asciiTheme="minorHAnsi" w:hAnsiTheme="minorHAnsi" w:cs="Arial"/>
                <w:sz w:val="20"/>
              </w:rPr>
              <w:t>1</w:t>
            </w:r>
            <w:r w:rsidRPr="00DB13EA">
              <w:rPr>
                <w:rFonts w:asciiTheme="minorHAnsi" w:hAnsiTheme="minorHAnsi" w:cs="Arial"/>
                <w:sz w:val="20"/>
              </w:rPr>
              <w:t>, Flurstück</w:t>
            </w:r>
            <w:r w:rsidR="0085067B" w:rsidRPr="00DB13EA">
              <w:rPr>
                <w:rFonts w:asciiTheme="minorHAnsi" w:hAnsiTheme="minorHAnsi" w:cs="Arial"/>
                <w:sz w:val="20"/>
              </w:rPr>
              <w:t>e</w:t>
            </w:r>
          </w:p>
          <w:p w:rsidR="002E71DC" w:rsidRPr="00DB13EA" w:rsidRDefault="0085067B" w:rsidP="0085067B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156/6, 156/5, 156/3</w:t>
            </w:r>
          </w:p>
        </w:tc>
      </w:tr>
      <w:tr w:rsidR="00DB13EA" w:rsidRPr="00DB13EA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DB13EA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DB13EA"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DB13EA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B13EA" w:rsidRDefault="00A649C6" w:rsidP="00A649C6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Hausmülldeponie, entspricht Heute einer DK II</w:t>
            </w:r>
          </w:p>
        </w:tc>
      </w:tr>
    </w:tbl>
    <w:p w:rsidR="002E71DC" w:rsidRPr="00DB13EA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DB13EA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DB13EA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DB13EA" w:rsidRPr="00DB13EA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DB13EA">
              <w:rPr>
                <w:rFonts w:asciiTheme="minorHAnsi" w:hAnsiTheme="minorHAnsi" w:cs="Arial"/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B13E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Staatliches Amt für Landwirtschaft und Umwelt Westmecklenburg</w:t>
            </w:r>
          </w:p>
          <w:p w:rsidR="00A649C6" w:rsidRPr="00DB13E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 xml:space="preserve">Bleicherufer 13 </w:t>
            </w:r>
          </w:p>
          <w:p w:rsidR="00A649C6" w:rsidRPr="00DB13EA" w:rsidRDefault="00A649C6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19053 Schwerin</w:t>
            </w:r>
          </w:p>
        </w:tc>
      </w:tr>
      <w:tr w:rsidR="00DB13EA" w:rsidRPr="00DB13EA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DB13EA">
              <w:rPr>
                <w:rFonts w:asciiTheme="minorHAnsi" w:hAnsiTheme="minorHAnsi" w:cs="Arial"/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B13EA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Abteilung Immissionsschutz und Klimaschutz, Abfall-und Kreislaufwirtschaft</w:t>
            </w:r>
          </w:p>
          <w:p w:rsidR="002853B0" w:rsidRPr="00DB13EA" w:rsidRDefault="002853B0" w:rsidP="00304024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www.stalu-mv.de</w:t>
            </w:r>
          </w:p>
        </w:tc>
      </w:tr>
    </w:tbl>
    <w:p w:rsidR="002E71DC" w:rsidRPr="00DB13EA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DB13EA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DB13EA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DB13EA" w:rsidRPr="00DB13EA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DB13EA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DB13EA" w:rsidRDefault="00833B5C" w:rsidP="00833B5C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DB13EA">
              <w:rPr>
                <w:rFonts w:asciiTheme="minorHAnsi" w:hAnsiTheme="minorHAnsi" w:cs="Arial"/>
                <w:sz w:val="20"/>
              </w:rPr>
              <w:t>14</w:t>
            </w:r>
            <w:r w:rsidR="003429AA" w:rsidRPr="00DB13EA">
              <w:rPr>
                <w:rFonts w:asciiTheme="minorHAnsi" w:hAnsiTheme="minorHAnsi" w:cs="Arial"/>
                <w:sz w:val="20"/>
              </w:rPr>
              <w:t>.</w:t>
            </w:r>
            <w:r w:rsidR="0038770E" w:rsidRPr="00DB13EA">
              <w:rPr>
                <w:rFonts w:asciiTheme="minorHAnsi" w:hAnsiTheme="minorHAnsi" w:cs="Arial"/>
                <w:sz w:val="20"/>
              </w:rPr>
              <w:t>1</w:t>
            </w:r>
            <w:r w:rsidR="001E1464" w:rsidRPr="00DB13EA">
              <w:rPr>
                <w:rFonts w:asciiTheme="minorHAnsi" w:hAnsiTheme="minorHAnsi" w:cs="Arial"/>
                <w:sz w:val="20"/>
              </w:rPr>
              <w:t>2</w:t>
            </w:r>
            <w:r w:rsidR="0038770E" w:rsidRPr="00DB13EA">
              <w:rPr>
                <w:rFonts w:asciiTheme="minorHAnsi" w:hAnsiTheme="minorHAnsi" w:cs="Arial"/>
                <w:sz w:val="20"/>
              </w:rPr>
              <w:t>.201</w:t>
            </w:r>
            <w:r w:rsidRPr="00DB13EA">
              <w:rPr>
                <w:rFonts w:asciiTheme="minorHAnsi" w:hAnsiTheme="minorHAnsi" w:cs="Arial"/>
                <w:sz w:val="20"/>
              </w:rPr>
              <w:t>8</w:t>
            </w:r>
          </w:p>
        </w:tc>
      </w:tr>
      <w:tr w:rsidR="00DB13EA" w:rsidRPr="00DB13EA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DB13EA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DB13EA"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DB13EA" w:rsidRDefault="00B835FB" w:rsidP="00DB13EA">
            <w:pPr>
              <w:snapToGrid w:val="0"/>
              <w:ind w:left="-501"/>
              <w:rPr>
                <w:rFonts w:asciiTheme="minorHAnsi" w:hAnsiTheme="minorHAnsi" w:cs="Arial"/>
                <w:szCs w:val="22"/>
              </w:rPr>
            </w:pPr>
            <w:r w:rsidRPr="00DB13EA">
              <w:rPr>
                <w:rFonts w:asciiTheme="minorHAnsi" w:hAnsiTheme="minorHAnsi" w:cs="Arial"/>
                <w:szCs w:val="22"/>
              </w:rPr>
              <w:t xml:space="preserve">          </w:t>
            </w:r>
            <w:r w:rsidR="0038770E" w:rsidRPr="00DB13EA"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DB13EA" w:rsidRPr="00DB13EA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DB13EA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DB13EA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DB13EA" w:rsidRDefault="004A09B2" w:rsidP="004A09B2">
            <w:pPr>
              <w:snapToGrid w:val="0"/>
              <w:rPr>
                <w:rFonts w:asciiTheme="minorHAnsi" w:hAnsiTheme="minorHAnsi"/>
                <w:sz w:val="20"/>
              </w:rPr>
            </w:pPr>
            <w:r w:rsidRPr="00DB13EA">
              <w:rPr>
                <w:rFonts w:asciiTheme="minorHAnsi" w:hAnsiTheme="minorHAnsi"/>
                <w:sz w:val="20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DB13EA">
            <w:pPr>
              <w:tabs>
                <w:tab w:val="left" w:pos="0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1" w:name="_Hlk379536886"/>
            <w:bookmarkStart w:id="2" w:name="_GoBack"/>
            <w:bookmarkEnd w:id="2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1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E2183"/>
    <w:rsid w:val="002E71DC"/>
    <w:rsid w:val="00304024"/>
    <w:rsid w:val="003276B4"/>
    <w:rsid w:val="003429AA"/>
    <w:rsid w:val="003647E6"/>
    <w:rsid w:val="0038770E"/>
    <w:rsid w:val="003B513C"/>
    <w:rsid w:val="00474968"/>
    <w:rsid w:val="004A09B2"/>
    <w:rsid w:val="004C548E"/>
    <w:rsid w:val="005253AE"/>
    <w:rsid w:val="005603A4"/>
    <w:rsid w:val="005C7015"/>
    <w:rsid w:val="005D6AA8"/>
    <w:rsid w:val="005F41B0"/>
    <w:rsid w:val="00696473"/>
    <w:rsid w:val="006B751D"/>
    <w:rsid w:val="00790920"/>
    <w:rsid w:val="007A087B"/>
    <w:rsid w:val="007F7A4C"/>
    <w:rsid w:val="00800826"/>
    <w:rsid w:val="00805F85"/>
    <w:rsid w:val="00833B5C"/>
    <w:rsid w:val="0085067B"/>
    <w:rsid w:val="008649BB"/>
    <w:rsid w:val="00875223"/>
    <w:rsid w:val="00884A1F"/>
    <w:rsid w:val="00A36E56"/>
    <w:rsid w:val="00A649C6"/>
    <w:rsid w:val="00A656BB"/>
    <w:rsid w:val="00AB1B2E"/>
    <w:rsid w:val="00B3070C"/>
    <w:rsid w:val="00B56F06"/>
    <w:rsid w:val="00B835FB"/>
    <w:rsid w:val="00BF73A3"/>
    <w:rsid w:val="00C843E6"/>
    <w:rsid w:val="00CB7CE8"/>
    <w:rsid w:val="00CE5729"/>
    <w:rsid w:val="00DB13EA"/>
    <w:rsid w:val="00F03D93"/>
    <w:rsid w:val="00F36301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B6E78"/>
  <w15:docId w15:val="{788B3AB4-02C1-4866-BF9A-5CA548B9B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C3BC52BE.dotm</Template>
  <TotalTime>0</TotalTime>
  <Pages>1</Pages>
  <Words>160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2014-12-18T10:16:00Z</cp:lastPrinted>
  <dcterms:created xsi:type="dcterms:W3CDTF">2018-12-17T16:19:00Z</dcterms:created>
  <dcterms:modified xsi:type="dcterms:W3CDTF">2019-01-02T09:01:00Z</dcterms:modified>
</cp:coreProperties>
</file>