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FD5FD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3D39F4" w:rsidRDefault="008C27A7" w:rsidP="008C27A7">
      <w:pPr>
        <w:spacing w:line="288" w:lineRule="auto"/>
        <w:rPr>
          <w:rFonts w:cs="Arial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D0491C" w:rsidRPr="003D39F4">
        <w:rPr>
          <w:rFonts w:cs="Arial"/>
          <w:szCs w:val="22"/>
        </w:rPr>
        <w:t>0</w:t>
      </w:r>
      <w:r w:rsidR="00075847">
        <w:rPr>
          <w:rFonts w:cs="Arial"/>
          <w:szCs w:val="22"/>
        </w:rPr>
        <w:t>9</w:t>
      </w:r>
      <w:r w:rsidR="008D3E91" w:rsidRPr="003D39F4">
        <w:rPr>
          <w:rFonts w:cs="Arial"/>
          <w:szCs w:val="22"/>
        </w:rPr>
        <w:t>.0</w:t>
      </w:r>
      <w:r w:rsidR="00DA3D7A" w:rsidRPr="003D39F4">
        <w:rPr>
          <w:rFonts w:cs="Arial"/>
          <w:szCs w:val="22"/>
        </w:rPr>
        <w:t>8</w:t>
      </w:r>
      <w:r w:rsidR="008D3E91" w:rsidRPr="003D39F4">
        <w:rPr>
          <w:rFonts w:cs="Arial"/>
          <w:szCs w:val="22"/>
        </w:rPr>
        <w:t>.</w:t>
      </w:r>
      <w:r w:rsidR="002C36EC" w:rsidRPr="003D39F4">
        <w:rPr>
          <w:rFonts w:cs="Arial"/>
          <w:szCs w:val="22"/>
        </w:rPr>
        <w:t>201</w:t>
      </w:r>
      <w:r w:rsidR="004C6D57" w:rsidRPr="003D39F4">
        <w:rPr>
          <w:rFonts w:cs="Arial"/>
          <w:szCs w:val="22"/>
        </w:rPr>
        <w:t>8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FD5FD0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905CD2" w:rsidRDefault="00A022F3" w:rsidP="00905CD2">
            <w:pPr>
              <w:snapToGrid w:val="0"/>
              <w:rPr>
                <w:rFonts w:cs="Arial"/>
                <w:szCs w:val="22"/>
                <w:lang w:val="en-US"/>
              </w:rPr>
            </w:pPr>
            <w:r>
              <w:rPr>
                <w:rFonts w:cs="Arial"/>
                <w:szCs w:val="22"/>
                <w:lang w:val="en-US"/>
              </w:rPr>
              <w:t>Saint-G</w:t>
            </w:r>
            <w:r w:rsidR="00905CD2" w:rsidRPr="00905CD2">
              <w:rPr>
                <w:rFonts w:cs="Arial"/>
                <w:szCs w:val="22"/>
                <w:lang w:val="en-US"/>
              </w:rPr>
              <w:t>obain ISOVER G</w:t>
            </w:r>
            <w:r w:rsidR="00DA3D7A" w:rsidRPr="00905CD2">
              <w:rPr>
                <w:rFonts w:cs="Arial"/>
                <w:szCs w:val="22"/>
                <w:lang w:val="en-US"/>
              </w:rPr>
              <w:t>+</w:t>
            </w:r>
            <w:r w:rsidR="00905CD2" w:rsidRPr="00905CD2">
              <w:rPr>
                <w:rFonts w:cs="Arial"/>
                <w:szCs w:val="22"/>
                <w:lang w:val="en-US"/>
              </w:rPr>
              <w:t>H AG</w:t>
            </w:r>
            <w:r w:rsidR="006874EB" w:rsidRPr="00905CD2">
              <w:rPr>
                <w:rFonts w:cs="Arial"/>
                <w:szCs w:val="22"/>
                <w:lang w:val="en-US"/>
              </w:rPr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05CD2" w:rsidP="00905CD2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>
              <w:rPr>
                <w:bCs/>
                <w:noProof/>
                <w:szCs w:val="22"/>
                <w:lang w:eastAsia="en-US"/>
              </w:rPr>
              <w:t>Industriestraße 11, 19386 Lübz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05CD2" w:rsidP="00905C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3.3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905CD2" w:rsidP="00905C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BA7227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8</w:t>
            </w:r>
            <w:r w:rsidR="00BA7227">
              <w:rPr>
                <w:rFonts w:cs="Arial"/>
                <w:szCs w:val="22"/>
              </w:rPr>
              <w:t>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Tr="00441F6C">
              <w:trPr>
                <w:trHeight w:val="735"/>
              </w:trPr>
              <w:tc>
                <w:tcPr>
                  <w:tcW w:w="6678" w:type="dxa"/>
                </w:tcPr>
                <w:p w:rsidR="00441F6C" w:rsidRDefault="00905CD2" w:rsidP="00DA3D7A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>
                    <w:rPr>
                      <w:szCs w:val="22"/>
                    </w:rPr>
                    <w:t>Anlage zur Herstellung von Glasfasern mit einer Schmelzkapazität von 20 t oder mehr je Tag</w:t>
                  </w:r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05CD2" w:rsidP="00905C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</w:t>
            </w:r>
            <w:r w:rsidR="0076148B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8</w:t>
            </w:r>
            <w:r w:rsidR="0076148B">
              <w:rPr>
                <w:rFonts w:cs="Arial"/>
                <w:szCs w:val="22"/>
              </w:rPr>
              <w:t>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FD5FD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bookmarkStart w:id="1" w:name="_GoBack"/>
        <w:bookmarkEnd w:id="1"/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D5FD0">
              <w:rPr>
                <w:rFonts w:cs="Arial"/>
                <w:b/>
                <w:sz w:val="20"/>
                <w:szCs w:val="20"/>
              </w:rPr>
            </w:r>
            <w:r w:rsidR="00FD5FD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FD5FD0">
              <w:rPr>
                <w:rFonts w:cs="Arial"/>
                <w:sz w:val="20"/>
                <w:szCs w:val="20"/>
              </w:rPr>
            </w:r>
            <w:r w:rsidR="00FD5FD0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D5FD0">
              <w:rPr>
                <w:rFonts w:cs="Arial"/>
                <w:b/>
                <w:sz w:val="20"/>
                <w:szCs w:val="20"/>
              </w:rPr>
            </w:r>
            <w:r w:rsidR="00FD5FD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D5FD0">
              <w:rPr>
                <w:rFonts w:cs="Arial"/>
                <w:b/>
                <w:sz w:val="20"/>
                <w:szCs w:val="20"/>
              </w:rPr>
            </w:r>
            <w:r w:rsidR="00FD5FD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D5FD0">
              <w:rPr>
                <w:rFonts w:cs="Arial"/>
                <w:b/>
                <w:sz w:val="20"/>
                <w:szCs w:val="20"/>
              </w:rPr>
            </w:r>
            <w:r w:rsidR="00FD5FD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D5FD0">
              <w:rPr>
                <w:rFonts w:cs="Arial"/>
                <w:b/>
                <w:sz w:val="20"/>
                <w:szCs w:val="20"/>
              </w:rPr>
            </w:r>
            <w:r w:rsidR="00FD5FD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CE" w:rsidRDefault="003C78CE" w:rsidP="008C27A7">
      <w:r>
        <w:separator/>
      </w:r>
    </w:p>
  </w:endnote>
  <w:endnote w:type="continuationSeparator" w:id="0">
    <w:p w:rsidR="003C78CE" w:rsidRDefault="003C78CE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CE" w:rsidRDefault="003C78CE" w:rsidP="008C27A7">
      <w:r>
        <w:separator/>
      </w:r>
    </w:p>
  </w:footnote>
  <w:footnote w:type="continuationSeparator" w:id="0">
    <w:p w:rsidR="003C78CE" w:rsidRDefault="003C78CE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17609"/>
    <w:rsid w:val="00040C53"/>
    <w:rsid w:val="000624C2"/>
    <w:rsid w:val="000637A9"/>
    <w:rsid w:val="000732F0"/>
    <w:rsid w:val="00075847"/>
    <w:rsid w:val="000868CB"/>
    <w:rsid w:val="00095B7C"/>
    <w:rsid w:val="000B1BEA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A5B0B"/>
    <w:rsid w:val="001C5D04"/>
    <w:rsid w:val="001D57C6"/>
    <w:rsid w:val="00256359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3323F4"/>
    <w:rsid w:val="0033655C"/>
    <w:rsid w:val="00336D28"/>
    <w:rsid w:val="0034324E"/>
    <w:rsid w:val="00343DC9"/>
    <w:rsid w:val="003778D1"/>
    <w:rsid w:val="003A4062"/>
    <w:rsid w:val="003B10FE"/>
    <w:rsid w:val="003C40FD"/>
    <w:rsid w:val="003C78CE"/>
    <w:rsid w:val="003D39F4"/>
    <w:rsid w:val="003E4F4E"/>
    <w:rsid w:val="00414A57"/>
    <w:rsid w:val="00441F6C"/>
    <w:rsid w:val="004534AE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B35FA"/>
    <w:rsid w:val="005E7E16"/>
    <w:rsid w:val="005F3110"/>
    <w:rsid w:val="006154A7"/>
    <w:rsid w:val="00626710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7793B"/>
    <w:rsid w:val="008834AA"/>
    <w:rsid w:val="008912C9"/>
    <w:rsid w:val="008C27A7"/>
    <w:rsid w:val="008D3E91"/>
    <w:rsid w:val="00905CD2"/>
    <w:rsid w:val="009074E3"/>
    <w:rsid w:val="00912D1A"/>
    <w:rsid w:val="00937028"/>
    <w:rsid w:val="009457ED"/>
    <w:rsid w:val="0095000E"/>
    <w:rsid w:val="009636FD"/>
    <w:rsid w:val="00964569"/>
    <w:rsid w:val="00972C20"/>
    <w:rsid w:val="00992767"/>
    <w:rsid w:val="009A1C20"/>
    <w:rsid w:val="009A7F3F"/>
    <w:rsid w:val="009B7824"/>
    <w:rsid w:val="009C7D79"/>
    <w:rsid w:val="009F173D"/>
    <w:rsid w:val="00A00389"/>
    <w:rsid w:val="00A022F3"/>
    <w:rsid w:val="00A07EDE"/>
    <w:rsid w:val="00A1015C"/>
    <w:rsid w:val="00A42008"/>
    <w:rsid w:val="00A731CC"/>
    <w:rsid w:val="00AA6AFE"/>
    <w:rsid w:val="00AC0076"/>
    <w:rsid w:val="00AF219F"/>
    <w:rsid w:val="00B4440D"/>
    <w:rsid w:val="00B52B0C"/>
    <w:rsid w:val="00B74120"/>
    <w:rsid w:val="00BA57FF"/>
    <w:rsid w:val="00BA7227"/>
    <w:rsid w:val="00BB206B"/>
    <w:rsid w:val="00BF21A2"/>
    <w:rsid w:val="00C624FC"/>
    <w:rsid w:val="00C8160F"/>
    <w:rsid w:val="00C9344F"/>
    <w:rsid w:val="00C94F7D"/>
    <w:rsid w:val="00CC3F6B"/>
    <w:rsid w:val="00CD0048"/>
    <w:rsid w:val="00CD09A8"/>
    <w:rsid w:val="00CD6204"/>
    <w:rsid w:val="00CE2DB8"/>
    <w:rsid w:val="00CE715B"/>
    <w:rsid w:val="00D0491C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3D7A"/>
    <w:rsid w:val="00DA51EF"/>
    <w:rsid w:val="00DB4844"/>
    <w:rsid w:val="00DD1473"/>
    <w:rsid w:val="00E14FEF"/>
    <w:rsid w:val="00E164D1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4D0A"/>
    <w:rsid w:val="00FB066E"/>
    <w:rsid w:val="00FB0D3E"/>
    <w:rsid w:val="00FC338B"/>
    <w:rsid w:val="00FD20B0"/>
    <w:rsid w:val="00FD5FD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7AC363F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DD223199.dotm</Template>
  <TotalTime>0</TotalTime>
  <Pages>1</Pages>
  <Words>156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44</cp:revision>
  <cp:lastPrinted>2015-05-27T07:50:00Z</cp:lastPrinted>
  <dcterms:created xsi:type="dcterms:W3CDTF">2015-06-17T09:03:00Z</dcterms:created>
  <dcterms:modified xsi:type="dcterms:W3CDTF">2018-11-21T09:21:00Z</dcterms:modified>
</cp:coreProperties>
</file>