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C91678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964569" w:rsidRPr="00FB0D3E" w:rsidRDefault="00964569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4C6D57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BA7227" w:rsidRDefault="008C27A7" w:rsidP="008C27A7">
      <w:pPr>
        <w:spacing w:line="288" w:lineRule="auto"/>
        <w:rPr>
          <w:rFonts w:cs="Arial"/>
          <w:color w:val="FF0000"/>
          <w:szCs w:val="22"/>
        </w:rPr>
      </w:pPr>
      <w:r w:rsidRPr="0076148B">
        <w:rPr>
          <w:rFonts w:cs="Arial"/>
          <w:szCs w:val="22"/>
        </w:rPr>
        <w:t xml:space="preserve">Veröffentlicht am: </w:t>
      </w:r>
      <w:r w:rsidR="009636FD" w:rsidRPr="001917C8">
        <w:rPr>
          <w:rFonts w:cs="Arial"/>
          <w:szCs w:val="22"/>
        </w:rPr>
        <w:t>2</w:t>
      </w:r>
      <w:r w:rsidR="001917C8" w:rsidRPr="001917C8">
        <w:rPr>
          <w:rFonts w:cs="Arial"/>
          <w:szCs w:val="22"/>
        </w:rPr>
        <w:t>9</w:t>
      </w:r>
      <w:r w:rsidR="008D3E91" w:rsidRPr="001917C8">
        <w:rPr>
          <w:rFonts w:cs="Arial"/>
          <w:szCs w:val="22"/>
        </w:rPr>
        <w:t>.07.</w:t>
      </w:r>
      <w:r w:rsidR="002C36EC" w:rsidRPr="001917C8">
        <w:rPr>
          <w:rFonts w:cs="Arial"/>
          <w:szCs w:val="22"/>
        </w:rPr>
        <w:t>201</w:t>
      </w:r>
      <w:r w:rsidR="004C6D57" w:rsidRPr="001917C8">
        <w:rPr>
          <w:rFonts w:cs="Arial"/>
          <w:szCs w:val="22"/>
        </w:rPr>
        <w:t>8</w:t>
      </w:r>
    </w:p>
    <w:p w:rsidR="00FC338B" w:rsidRPr="0076148B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BA722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BA7227" w:rsidRDefault="00BA7227" w:rsidP="00DD5570">
            <w:pPr>
              <w:snapToGrid w:val="0"/>
              <w:rPr>
                <w:rFonts w:cs="Arial"/>
                <w:szCs w:val="22"/>
              </w:rPr>
            </w:pPr>
            <w:r w:rsidRPr="00BA7227">
              <w:rPr>
                <w:rFonts w:cs="Arial"/>
                <w:szCs w:val="22"/>
              </w:rPr>
              <w:t>Gut</w:t>
            </w:r>
            <w:r w:rsidR="00DD5570">
              <w:rPr>
                <w:rFonts w:cs="Arial"/>
                <w:szCs w:val="22"/>
              </w:rPr>
              <w:t xml:space="preserve">shof-Ei Bio </w:t>
            </w:r>
            <w:r w:rsidR="006874EB" w:rsidRPr="00BA7227">
              <w:rPr>
                <w:rFonts w:cs="Arial"/>
                <w:szCs w:val="22"/>
              </w:rPr>
              <w:t>GmbH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2F4F6C" w:rsidRDefault="002F4F6C" w:rsidP="002F4F6C">
            <w:pPr>
              <w:tabs>
                <w:tab w:val="left" w:pos="5103"/>
              </w:tabs>
              <w:rPr>
                <w:rFonts w:cs="Arial"/>
                <w:szCs w:val="22"/>
              </w:rPr>
            </w:pPr>
            <w:r w:rsidRPr="002F4F6C">
              <w:rPr>
                <w:rFonts w:cs="Arial"/>
                <w:szCs w:val="22"/>
              </w:rPr>
              <w:t>Hamburger Frachtweg 8, 19079 Banzkow</w:t>
            </w:r>
            <w:r w:rsidRPr="002F4F6C">
              <w:rPr>
                <w:rFonts w:cs="Arial"/>
                <w:bCs/>
                <w:noProof/>
                <w:szCs w:val="22"/>
                <w:lang w:eastAsia="en-US"/>
              </w:rPr>
              <w:t xml:space="preserve"> 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BA7227" w:rsidP="002F4F6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</w:t>
            </w:r>
            <w:r w:rsidR="002F4F6C">
              <w:rPr>
                <w:rFonts w:cs="Arial"/>
                <w:szCs w:val="22"/>
              </w:rPr>
              <w:t>a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BA7227" w:rsidP="002F4F6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</w:t>
            </w:r>
            <w:r w:rsidR="002F4F6C">
              <w:rPr>
                <w:rFonts w:cs="Arial"/>
                <w:szCs w:val="22"/>
              </w:rPr>
              <w:t>1</w:t>
            </w:r>
            <w:r>
              <w:rPr>
                <w:rFonts w:cs="Arial"/>
                <w:szCs w:val="22"/>
              </w:rPr>
              <w:t>.1</w:t>
            </w:r>
            <w:r w:rsidR="006154A7">
              <w:rPr>
                <w:rFonts w:cs="Arial"/>
                <w:szCs w:val="22"/>
              </w:rPr>
              <w:t>EG</w:t>
            </w:r>
          </w:p>
        </w:tc>
      </w:tr>
      <w:tr w:rsidR="008C27A7" w:rsidRPr="008C27A7" w:rsidTr="00BA7227">
        <w:trPr>
          <w:trHeight w:val="102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667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78"/>
            </w:tblGrid>
            <w:tr w:rsidR="00441F6C" w:rsidTr="00441F6C">
              <w:trPr>
                <w:trHeight w:val="735"/>
              </w:trPr>
              <w:tc>
                <w:tcPr>
                  <w:tcW w:w="6678" w:type="dxa"/>
                </w:tcPr>
                <w:p w:rsidR="005E6419" w:rsidRDefault="002F4F6C" w:rsidP="002F4F6C">
                  <w:pPr>
                    <w:pStyle w:val="Default"/>
                    <w:ind w:left="-74"/>
                    <w:rPr>
                      <w:sz w:val="22"/>
                      <w:szCs w:val="22"/>
                    </w:rPr>
                  </w:pPr>
                  <w:r w:rsidRPr="002F4F6C">
                    <w:rPr>
                      <w:sz w:val="22"/>
                      <w:szCs w:val="22"/>
                    </w:rPr>
                    <w:t>Anlage zum Halten oder zur Aufzucht von Hennen mit 40.000</w:t>
                  </w:r>
                </w:p>
                <w:p w:rsidR="00441F6C" w:rsidRPr="002F4F6C" w:rsidRDefault="002F4F6C" w:rsidP="005E6419">
                  <w:pPr>
                    <w:pStyle w:val="Default"/>
                    <w:ind w:left="-74"/>
                    <w:rPr>
                      <w:sz w:val="22"/>
                      <w:szCs w:val="22"/>
                    </w:rPr>
                  </w:pPr>
                  <w:r w:rsidRPr="002F4F6C">
                    <w:rPr>
                      <w:sz w:val="22"/>
                      <w:szCs w:val="22"/>
                    </w:rPr>
                    <w:t xml:space="preserve">oder mehr Hennenplätzen </w:t>
                  </w:r>
                  <w:r w:rsidR="005E6419">
                    <w:rPr>
                      <w:sz w:val="22"/>
                      <w:szCs w:val="22"/>
                    </w:rPr>
                    <w:t>– hier: Legehennenanlage Farm C</w:t>
                  </w:r>
                </w:p>
              </w:tc>
            </w:tr>
          </w:tbl>
          <w:p w:rsidR="00414A57" w:rsidRPr="00017609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76148B" w:rsidP="002F4F6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="002F4F6C">
              <w:rPr>
                <w:rFonts w:cs="Arial"/>
                <w:szCs w:val="22"/>
              </w:rPr>
              <w:t>4</w:t>
            </w:r>
            <w:r>
              <w:rPr>
                <w:rFonts w:cs="Arial"/>
                <w:szCs w:val="22"/>
              </w:rPr>
              <w:t>.0</w:t>
            </w:r>
            <w:r w:rsidR="002F4F6C">
              <w:rPr>
                <w:rFonts w:cs="Arial"/>
                <w:szCs w:val="22"/>
              </w:rPr>
              <w:t>7</w:t>
            </w:r>
            <w:r>
              <w:rPr>
                <w:rFonts w:cs="Arial"/>
                <w:szCs w:val="22"/>
              </w:rPr>
              <w:t>.2018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32500A" w:rsidP="002564C1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LAGuS </w:t>
            </w:r>
            <w:r w:rsidR="00C91678">
              <w:rPr>
                <w:rFonts w:cs="Arial"/>
                <w:szCs w:val="22"/>
              </w:rPr>
              <w:t>Schwerin</w:t>
            </w:r>
            <w:bookmarkStart w:id="1" w:name="_GoBack"/>
            <w:bookmarkEnd w:id="1"/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9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90"/>
        <w:gridCol w:w="2490"/>
        <w:gridCol w:w="2490"/>
        <w:gridCol w:w="2491"/>
      </w:tblGrid>
      <w:tr w:rsidR="00937028" w:rsidRPr="00654CEB" w:rsidTr="00441F6C">
        <w:trPr>
          <w:trHeight w:val="618"/>
        </w:trPr>
        <w:tc>
          <w:tcPr>
            <w:tcW w:w="249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91678">
              <w:rPr>
                <w:rFonts w:cs="Arial"/>
                <w:b/>
                <w:sz w:val="20"/>
                <w:szCs w:val="20"/>
              </w:rPr>
            </w:r>
            <w:r w:rsidR="00C9167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9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0" w:type="dxa"/>
          </w:tcPr>
          <w:p w:rsidR="00937028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91678">
              <w:rPr>
                <w:rFonts w:cs="Arial"/>
                <w:sz w:val="20"/>
                <w:szCs w:val="20"/>
              </w:rPr>
            </w:r>
            <w:r w:rsidR="00C91678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  <w:p w:rsidR="0029603A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29603A" w:rsidRPr="00654CEB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91678">
              <w:rPr>
                <w:rFonts w:cs="Arial"/>
                <w:b/>
                <w:sz w:val="20"/>
                <w:szCs w:val="20"/>
              </w:rPr>
            </w:r>
            <w:r w:rsidR="00C9167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91678">
              <w:rPr>
                <w:rFonts w:cs="Arial"/>
                <w:b/>
                <w:sz w:val="20"/>
                <w:szCs w:val="20"/>
              </w:rPr>
            </w:r>
            <w:r w:rsidR="00C9167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91678">
              <w:rPr>
                <w:rFonts w:cs="Arial"/>
                <w:b/>
                <w:sz w:val="20"/>
                <w:szCs w:val="20"/>
              </w:rPr>
            </w:r>
            <w:r w:rsidR="00C9167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AC00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91678">
              <w:rPr>
                <w:rFonts w:cs="Arial"/>
                <w:b/>
                <w:sz w:val="20"/>
                <w:szCs w:val="20"/>
              </w:rPr>
            </w:r>
            <w:r w:rsidR="00C9167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</w:tc>
      </w:tr>
    </w:tbl>
    <w:p w:rsidR="008C27A7" w:rsidRPr="008C27A7" w:rsidRDefault="008C27A7" w:rsidP="00AC0076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655" w:rsidRDefault="001A3655" w:rsidP="008C27A7">
      <w:r>
        <w:separator/>
      </w:r>
    </w:p>
  </w:endnote>
  <w:endnote w:type="continuationSeparator" w:id="0">
    <w:p w:rsidR="001A3655" w:rsidRDefault="001A3655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655" w:rsidRDefault="001A3655" w:rsidP="008C27A7">
      <w:r>
        <w:separator/>
      </w:r>
    </w:p>
  </w:footnote>
  <w:footnote w:type="continuationSeparator" w:id="0">
    <w:p w:rsidR="001A3655" w:rsidRDefault="001A3655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17609"/>
    <w:rsid w:val="00040C53"/>
    <w:rsid w:val="000624C2"/>
    <w:rsid w:val="000637A9"/>
    <w:rsid w:val="000732F0"/>
    <w:rsid w:val="000868CB"/>
    <w:rsid w:val="00095B7C"/>
    <w:rsid w:val="000B7109"/>
    <w:rsid w:val="000C1278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85AD7"/>
    <w:rsid w:val="001917C8"/>
    <w:rsid w:val="001A3655"/>
    <w:rsid w:val="001A5B0B"/>
    <w:rsid w:val="001C5D04"/>
    <w:rsid w:val="001D57C6"/>
    <w:rsid w:val="00256359"/>
    <w:rsid w:val="002564C1"/>
    <w:rsid w:val="0026211B"/>
    <w:rsid w:val="0026527C"/>
    <w:rsid w:val="00270425"/>
    <w:rsid w:val="00272C8F"/>
    <w:rsid w:val="00273B38"/>
    <w:rsid w:val="0028008D"/>
    <w:rsid w:val="0029603A"/>
    <w:rsid w:val="002A7BD0"/>
    <w:rsid w:val="002B353D"/>
    <w:rsid w:val="002C36EC"/>
    <w:rsid w:val="002F4F6C"/>
    <w:rsid w:val="0032500A"/>
    <w:rsid w:val="003323F4"/>
    <w:rsid w:val="0033655C"/>
    <w:rsid w:val="00336D28"/>
    <w:rsid w:val="0034324E"/>
    <w:rsid w:val="00343DC9"/>
    <w:rsid w:val="003778D1"/>
    <w:rsid w:val="003A4062"/>
    <w:rsid w:val="003B10FE"/>
    <w:rsid w:val="003C40FD"/>
    <w:rsid w:val="003E4F4E"/>
    <w:rsid w:val="00414A57"/>
    <w:rsid w:val="00441F6C"/>
    <w:rsid w:val="004534AE"/>
    <w:rsid w:val="004C0F51"/>
    <w:rsid w:val="004C5E9C"/>
    <w:rsid w:val="004C6D57"/>
    <w:rsid w:val="004E0C0E"/>
    <w:rsid w:val="00527366"/>
    <w:rsid w:val="00527C09"/>
    <w:rsid w:val="00532AE2"/>
    <w:rsid w:val="005430D6"/>
    <w:rsid w:val="005523F9"/>
    <w:rsid w:val="00567D30"/>
    <w:rsid w:val="00597D1C"/>
    <w:rsid w:val="005A5951"/>
    <w:rsid w:val="005B2B25"/>
    <w:rsid w:val="005E6419"/>
    <w:rsid w:val="005E7E16"/>
    <w:rsid w:val="005F3110"/>
    <w:rsid w:val="006154A7"/>
    <w:rsid w:val="00626710"/>
    <w:rsid w:val="00654CEB"/>
    <w:rsid w:val="00670984"/>
    <w:rsid w:val="006874EB"/>
    <w:rsid w:val="006B0360"/>
    <w:rsid w:val="006C15DF"/>
    <w:rsid w:val="006D1EBF"/>
    <w:rsid w:val="006D6FBC"/>
    <w:rsid w:val="00710375"/>
    <w:rsid w:val="00711D3B"/>
    <w:rsid w:val="0075123E"/>
    <w:rsid w:val="00754148"/>
    <w:rsid w:val="00754171"/>
    <w:rsid w:val="0076148B"/>
    <w:rsid w:val="00796F4E"/>
    <w:rsid w:val="007A374C"/>
    <w:rsid w:val="007A6AD2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912C9"/>
    <w:rsid w:val="008C27A7"/>
    <w:rsid w:val="008D3E91"/>
    <w:rsid w:val="00912D1A"/>
    <w:rsid w:val="00937028"/>
    <w:rsid w:val="009457ED"/>
    <w:rsid w:val="0095000E"/>
    <w:rsid w:val="009636FD"/>
    <w:rsid w:val="00964569"/>
    <w:rsid w:val="00972C20"/>
    <w:rsid w:val="009A1C20"/>
    <w:rsid w:val="009A7F3F"/>
    <w:rsid w:val="009B7824"/>
    <w:rsid w:val="009C7D79"/>
    <w:rsid w:val="009F173D"/>
    <w:rsid w:val="00A00389"/>
    <w:rsid w:val="00A07EDE"/>
    <w:rsid w:val="00A1015C"/>
    <w:rsid w:val="00A42008"/>
    <w:rsid w:val="00A731CC"/>
    <w:rsid w:val="00AA6AFE"/>
    <w:rsid w:val="00AC0076"/>
    <w:rsid w:val="00AF219F"/>
    <w:rsid w:val="00B4440D"/>
    <w:rsid w:val="00B52B0C"/>
    <w:rsid w:val="00B74120"/>
    <w:rsid w:val="00BA57FF"/>
    <w:rsid w:val="00BA7227"/>
    <w:rsid w:val="00BB206B"/>
    <w:rsid w:val="00BF21A2"/>
    <w:rsid w:val="00C624FC"/>
    <w:rsid w:val="00C8160F"/>
    <w:rsid w:val="00C91678"/>
    <w:rsid w:val="00C9344F"/>
    <w:rsid w:val="00C94F7D"/>
    <w:rsid w:val="00CD0048"/>
    <w:rsid w:val="00CD09A8"/>
    <w:rsid w:val="00CD6204"/>
    <w:rsid w:val="00CE2DB8"/>
    <w:rsid w:val="00CE715B"/>
    <w:rsid w:val="00CF5206"/>
    <w:rsid w:val="00D154B6"/>
    <w:rsid w:val="00D15560"/>
    <w:rsid w:val="00D21AA3"/>
    <w:rsid w:val="00D26F53"/>
    <w:rsid w:val="00D31DEC"/>
    <w:rsid w:val="00D3499D"/>
    <w:rsid w:val="00D427D4"/>
    <w:rsid w:val="00D72A92"/>
    <w:rsid w:val="00D772C9"/>
    <w:rsid w:val="00DA2DD4"/>
    <w:rsid w:val="00DA51EF"/>
    <w:rsid w:val="00DB4844"/>
    <w:rsid w:val="00DD1473"/>
    <w:rsid w:val="00DD5570"/>
    <w:rsid w:val="00E164D1"/>
    <w:rsid w:val="00E16A52"/>
    <w:rsid w:val="00E435EE"/>
    <w:rsid w:val="00E63612"/>
    <w:rsid w:val="00EC76BE"/>
    <w:rsid w:val="00EF5D3F"/>
    <w:rsid w:val="00F121AE"/>
    <w:rsid w:val="00F1311F"/>
    <w:rsid w:val="00F4566F"/>
    <w:rsid w:val="00F66C47"/>
    <w:rsid w:val="00F74949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59F9AE20"/>
  <w15:docId w15:val="{B83850B3-BD09-4998-B5CE-B5E9FE0C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441F6C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8727CD39.dotm</Template>
  <TotalTime>0</TotalTime>
  <Pages>1</Pages>
  <Words>161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43</cp:revision>
  <cp:lastPrinted>2015-05-27T07:50:00Z</cp:lastPrinted>
  <dcterms:created xsi:type="dcterms:W3CDTF">2015-06-17T09:03:00Z</dcterms:created>
  <dcterms:modified xsi:type="dcterms:W3CDTF">2018-11-21T09:07:00Z</dcterms:modified>
</cp:coreProperties>
</file>