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4B08DC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D63CC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D63CCC" w:rsidRDefault="008C27A7" w:rsidP="008C27A7">
      <w:pPr>
        <w:spacing w:line="288" w:lineRule="auto"/>
        <w:rPr>
          <w:rFonts w:cs="Arial"/>
          <w:szCs w:val="22"/>
        </w:rPr>
      </w:pPr>
      <w:r w:rsidRPr="00D63CCC">
        <w:rPr>
          <w:rFonts w:cs="Arial"/>
          <w:szCs w:val="22"/>
        </w:rPr>
        <w:t xml:space="preserve">Veröffentlicht am: </w:t>
      </w:r>
      <w:r w:rsidR="00737811" w:rsidRPr="00737811">
        <w:rPr>
          <w:rFonts w:cs="Arial"/>
          <w:szCs w:val="22"/>
        </w:rPr>
        <w:t>12</w:t>
      </w:r>
      <w:r w:rsidR="00FB0D3E" w:rsidRPr="00737811">
        <w:rPr>
          <w:rFonts w:cs="Arial"/>
          <w:szCs w:val="22"/>
        </w:rPr>
        <w:t>.</w:t>
      </w:r>
      <w:r w:rsidR="00737811" w:rsidRPr="00737811">
        <w:rPr>
          <w:rFonts w:cs="Arial"/>
          <w:szCs w:val="22"/>
        </w:rPr>
        <w:t>11</w:t>
      </w:r>
      <w:r w:rsidR="002C36EC" w:rsidRPr="00737811">
        <w:rPr>
          <w:rFonts w:cs="Arial"/>
          <w:szCs w:val="22"/>
        </w:rPr>
        <w:t>.201</w:t>
      </w:r>
      <w:r w:rsidR="00D63CCC" w:rsidRPr="00737811">
        <w:rPr>
          <w:rFonts w:cs="Arial"/>
          <w:szCs w:val="22"/>
        </w:rPr>
        <w:t>8</w:t>
      </w:r>
    </w:p>
    <w:p w:rsidR="00FC338B" w:rsidRPr="00D63CCC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80BB1" w:rsidP="00F80BB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Wille-Niebur Ost GbR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80BB1" w:rsidP="00F80BB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Friedrich Wehmer Straße 2a, 19086 Plate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63CCC" w:rsidP="005258A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5258A2">
              <w:rPr>
                <w:rFonts w:cs="Arial"/>
                <w:szCs w:val="22"/>
              </w:rPr>
              <w:t>b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D63CCC" w:rsidP="005258A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</w:t>
            </w:r>
            <w:r w:rsidR="005258A2">
              <w:rPr>
                <w:rFonts w:cs="Arial"/>
                <w:szCs w:val="22"/>
              </w:rPr>
              <w:t>7</w:t>
            </w:r>
            <w:r w:rsidR="001A6D92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FD36C6" w:rsidRDefault="00FD36C6" w:rsidP="00E730B5">
            <w:pPr>
              <w:rPr>
                <w:rFonts w:cs="Arial"/>
                <w:szCs w:val="22"/>
              </w:rPr>
            </w:pPr>
            <w:r w:rsidRPr="00FD36C6">
              <w:rPr>
                <w:rFonts w:cs="Arial"/>
              </w:rPr>
              <w:t xml:space="preserve">Anlage zum Halten oder zur Aufzucht </w:t>
            </w:r>
            <w:r w:rsidR="001A6D92">
              <w:rPr>
                <w:rFonts w:cs="Arial"/>
              </w:rPr>
              <w:t xml:space="preserve">von </w:t>
            </w:r>
            <w:r w:rsidR="005258A2">
              <w:rPr>
                <w:rFonts w:cs="Arial"/>
              </w:rPr>
              <w:t>Mastschweinen mit 2000 oder mehr Mastschweineplätzen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816EAC" w:rsidP="0047246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</w:t>
            </w:r>
            <w:r w:rsidR="00AE5144">
              <w:rPr>
                <w:rFonts w:cs="Arial"/>
                <w:szCs w:val="22"/>
              </w:rPr>
              <w:t>.0</w:t>
            </w:r>
            <w:r w:rsidR="00472468">
              <w:rPr>
                <w:rFonts w:cs="Arial"/>
                <w:szCs w:val="22"/>
              </w:rPr>
              <w:t>9</w:t>
            </w:r>
            <w:r w:rsidR="00AE5144">
              <w:rPr>
                <w:rFonts w:cs="Arial"/>
                <w:szCs w:val="22"/>
              </w:rPr>
              <w:t>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4B08DC" w:rsidP="004B08DC">
            <w:pPr>
              <w:snapToGrid w:val="0"/>
              <w:rPr>
                <w:rFonts w:cs="Arial"/>
                <w:szCs w:val="22"/>
              </w:rPr>
            </w:pPr>
            <w:r>
              <w:t>Fachdienst Veterinär- und Leben</w:t>
            </w:r>
            <w:r>
              <w:t>s</w:t>
            </w:r>
            <w:r>
              <w:t>mittelüberwachung</w:t>
            </w:r>
            <w:r>
              <w:t xml:space="preserve"> des Landkreises Ludwigslust-Parchim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258A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258A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5258A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B08DC">
              <w:rPr>
                <w:rFonts w:cs="Arial"/>
                <w:b/>
                <w:sz w:val="20"/>
                <w:szCs w:val="20"/>
              </w:rPr>
            </w:r>
            <w:r w:rsidR="004B08D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258A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750CBC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5258A2" w:rsidRDefault="005258A2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5258A2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Pr="005258A2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4B08DC">
              <w:rPr>
                <w:rFonts w:cs="Arial"/>
                <w:sz w:val="20"/>
                <w:szCs w:val="20"/>
              </w:rPr>
            </w:r>
            <w:r w:rsidR="004B08DC">
              <w:rPr>
                <w:rFonts w:cs="Arial"/>
                <w:sz w:val="20"/>
                <w:szCs w:val="20"/>
              </w:rPr>
              <w:fldChar w:fldCharType="separate"/>
            </w:r>
            <w:r w:rsidRPr="005258A2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5258A2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4C27A9" w:rsidRDefault="00654CEB" w:rsidP="005258A2">
            <w:pPr>
              <w:tabs>
                <w:tab w:val="left" w:pos="318"/>
              </w:tabs>
              <w:snapToGrid w:val="0"/>
              <w:rPr>
                <w:rFonts w:cs="Arial"/>
                <w:color w:val="FF0000"/>
                <w:sz w:val="20"/>
                <w:szCs w:val="20"/>
              </w:rPr>
            </w:pPr>
            <w:r w:rsidRPr="004C27A9">
              <w:rPr>
                <w:rFonts w:cs="Arial"/>
                <w:b/>
                <w:color w:val="FF0000"/>
                <w:sz w:val="20"/>
                <w:szCs w:val="20"/>
              </w:rPr>
              <w:t xml:space="preserve">   </w:t>
            </w:r>
            <w:r w:rsidR="005258A2" w:rsidRPr="005258A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5258A2" w:rsidRPr="005258A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B08DC">
              <w:rPr>
                <w:rFonts w:cs="Arial"/>
                <w:b/>
                <w:sz w:val="20"/>
                <w:szCs w:val="20"/>
              </w:rPr>
            </w:r>
            <w:r w:rsidR="004B08D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258A2" w:rsidRPr="005258A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5258A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5258A2">
              <w:rPr>
                <w:rFonts w:cs="Arial"/>
                <w:sz w:val="20"/>
                <w:szCs w:val="20"/>
              </w:rPr>
              <w:t>Keine</w:t>
            </w:r>
            <w:r w:rsidR="00937028" w:rsidRPr="004C27A9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B08DC">
              <w:rPr>
                <w:rFonts w:cs="Arial"/>
                <w:b/>
                <w:sz w:val="20"/>
                <w:szCs w:val="20"/>
              </w:rPr>
            </w:r>
            <w:r w:rsidR="004B08D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B08DC">
              <w:rPr>
                <w:rFonts w:cs="Arial"/>
                <w:b/>
                <w:sz w:val="20"/>
                <w:szCs w:val="20"/>
              </w:rPr>
            </w:r>
            <w:r w:rsidR="004B08D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B08DC">
              <w:rPr>
                <w:rFonts w:cs="Arial"/>
                <w:b/>
                <w:sz w:val="20"/>
                <w:szCs w:val="20"/>
              </w:rPr>
            </w:r>
            <w:r w:rsidR="004B08D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35" w:rsidRDefault="00EE2E35" w:rsidP="008C27A7">
      <w:r>
        <w:separator/>
      </w:r>
    </w:p>
  </w:endnote>
  <w:endnote w:type="continuationSeparator" w:id="0">
    <w:p w:rsidR="00EE2E35" w:rsidRDefault="00EE2E3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35" w:rsidRDefault="00EE2E35" w:rsidP="008C27A7">
      <w:r>
        <w:separator/>
      </w:r>
    </w:p>
  </w:footnote>
  <w:footnote w:type="continuationSeparator" w:id="0">
    <w:p w:rsidR="00EE2E35" w:rsidRDefault="00EE2E3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31FAF"/>
    <w:rsid w:val="00040C53"/>
    <w:rsid w:val="000624C2"/>
    <w:rsid w:val="000637A9"/>
    <w:rsid w:val="000732F0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A6D92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534AE"/>
    <w:rsid w:val="00472468"/>
    <w:rsid w:val="004B08DC"/>
    <w:rsid w:val="004C27A9"/>
    <w:rsid w:val="004C5E9C"/>
    <w:rsid w:val="005258A2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37811"/>
    <w:rsid w:val="00750CBC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150C7"/>
    <w:rsid w:val="00816EAC"/>
    <w:rsid w:val="00824703"/>
    <w:rsid w:val="00824A7F"/>
    <w:rsid w:val="0084192C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3EC1"/>
    <w:rsid w:val="009B7824"/>
    <w:rsid w:val="009C7D79"/>
    <w:rsid w:val="009E34BA"/>
    <w:rsid w:val="009F173D"/>
    <w:rsid w:val="00A00389"/>
    <w:rsid w:val="00A1015C"/>
    <w:rsid w:val="00A42008"/>
    <w:rsid w:val="00A731CC"/>
    <w:rsid w:val="00AD1863"/>
    <w:rsid w:val="00AE5144"/>
    <w:rsid w:val="00AF219F"/>
    <w:rsid w:val="00B52B0C"/>
    <w:rsid w:val="00B74120"/>
    <w:rsid w:val="00BA57FF"/>
    <w:rsid w:val="00BB206B"/>
    <w:rsid w:val="00C624FC"/>
    <w:rsid w:val="00C8160F"/>
    <w:rsid w:val="00C9344F"/>
    <w:rsid w:val="00CD0048"/>
    <w:rsid w:val="00CD6204"/>
    <w:rsid w:val="00D154B6"/>
    <w:rsid w:val="00D21D53"/>
    <w:rsid w:val="00D26F53"/>
    <w:rsid w:val="00D31DEC"/>
    <w:rsid w:val="00D3499D"/>
    <w:rsid w:val="00D427D4"/>
    <w:rsid w:val="00D63CCC"/>
    <w:rsid w:val="00D72A92"/>
    <w:rsid w:val="00D772C9"/>
    <w:rsid w:val="00DA51EF"/>
    <w:rsid w:val="00DB4844"/>
    <w:rsid w:val="00E16A52"/>
    <w:rsid w:val="00E435EE"/>
    <w:rsid w:val="00E63612"/>
    <w:rsid w:val="00E730B5"/>
    <w:rsid w:val="00EC76BE"/>
    <w:rsid w:val="00EE2E35"/>
    <w:rsid w:val="00EF03E6"/>
    <w:rsid w:val="00EF5D3F"/>
    <w:rsid w:val="00F121AE"/>
    <w:rsid w:val="00F1311F"/>
    <w:rsid w:val="00F66C47"/>
    <w:rsid w:val="00F74949"/>
    <w:rsid w:val="00F80BB1"/>
    <w:rsid w:val="00F841B3"/>
    <w:rsid w:val="00FA4D0A"/>
    <w:rsid w:val="00FB0D3E"/>
    <w:rsid w:val="00FC338B"/>
    <w:rsid w:val="00FD20B0"/>
    <w:rsid w:val="00FD36C6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1282FEC"/>
  <w15:docId w15:val="{E2D767D8-FF87-4664-B408-9E8CD092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F1FBFE15.dotm</Template>
  <TotalTime>0</TotalTime>
  <Pages>1</Pages>
  <Words>168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27</cp:revision>
  <cp:lastPrinted>2015-05-27T07:50:00Z</cp:lastPrinted>
  <dcterms:created xsi:type="dcterms:W3CDTF">2015-06-17T09:03:00Z</dcterms:created>
  <dcterms:modified xsi:type="dcterms:W3CDTF">2018-11-21T08:18:00Z</dcterms:modified>
</cp:coreProperties>
</file>