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9B3C51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964569" w:rsidRPr="00FB0D3E" w:rsidRDefault="0096456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C6D5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BA7227" w:rsidRDefault="008C27A7" w:rsidP="008C27A7">
      <w:pPr>
        <w:spacing w:line="288" w:lineRule="auto"/>
        <w:rPr>
          <w:rFonts w:cs="Arial"/>
          <w:color w:val="FF0000"/>
          <w:szCs w:val="22"/>
        </w:rPr>
      </w:pPr>
      <w:r w:rsidRPr="0076148B">
        <w:rPr>
          <w:rFonts w:cs="Arial"/>
          <w:szCs w:val="22"/>
        </w:rPr>
        <w:t xml:space="preserve">Veröffentlicht am: </w:t>
      </w:r>
      <w:r w:rsidR="009636FD" w:rsidRPr="0087793B">
        <w:rPr>
          <w:rFonts w:cs="Arial"/>
          <w:szCs w:val="22"/>
        </w:rPr>
        <w:t>2</w:t>
      </w:r>
      <w:r w:rsidR="0087793B" w:rsidRPr="0087793B">
        <w:rPr>
          <w:rFonts w:cs="Arial"/>
          <w:szCs w:val="22"/>
        </w:rPr>
        <w:t>6</w:t>
      </w:r>
      <w:r w:rsidR="008D3E91" w:rsidRPr="0087793B">
        <w:rPr>
          <w:rFonts w:cs="Arial"/>
          <w:szCs w:val="22"/>
        </w:rPr>
        <w:t>.07.</w:t>
      </w:r>
      <w:r w:rsidR="002C36EC" w:rsidRPr="0087793B">
        <w:rPr>
          <w:rFonts w:cs="Arial"/>
          <w:szCs w:val="22"/>
        </w:rPr>
        <w:t>201</w:t>
      </w:r>
      <w:r w:rsidR="004C6D57" w:rsidRPr="0087793B">
        <w:rPr>
          <w:rFonts w:cs="Arial"/>
          <w:szCs w:val="22"/>
        </w:rPr>
        <w:t>8</w:t>
      </w:r>
    </w:p>
    <w:p w:rsidR="00FC338B" w:rsidRPr="0076148B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BA722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BA7227" w:rsidRDefault="00BA7227" w:rsidP="00BA7227">
            <w:pPr>
              <w:snapToGrid w:val="0"/>
              <w:rPr>
                <w:rFonts w:cs="Arial"/>
                <w:szCs w:val="22"/>
              </w:rPr>
            </w:pPr>
            <w:r w:rsidRPr="00BA7227">
              <w:rPr>
                <w:rFonts w:cs="Arial"/>
                <w:szCs w:val="22"/>
              </w:rPr>
              <w:t xml:space="preserve">Gut Sternberg </w:t>
            </w:r>
            <w:r w:rsidR="006874EB" w:rsidRPr="00BA7227">
              <w:rPr>
                <w:rFonts w:cs="Arial"/>
                <w:szCs w:val="22"/>
              </w:rPr>
              <w:t>GmbH &amp; Co.</w:t>
            </w:r>
            <w:r w:rsidRPr="00BA7227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KG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A07EDE" w:rsidP="00A07EDE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>
              <w:rPr>
                <w:bCs/>
                <w:noProof/>
                <w:szCs w:val="22"/>
                <w:lang w:eastAsia="en-US"/>
              </w:rPr>
              <w:t>Dannenkamp 2</w:t>
            </w:r>
            <w:r w:rsidR="00BA7227">
              <w:rPr>
                <w:rFonts w:eastAsiaTheme="minorHAnsi" w:cs="Arial"/>
                <w:szCs w:val="22"/>
                <w:lang w:eastAsia="en-US"/>
              </w:rPr>
              <w:t>, 19406 Borkow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BA7227" w:rsidP="00BA722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BA7227" w:rsidP="00BA722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7.1.8.1</w:t>
            </w:r>
            <w:r w:rsidR="006154A7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BA7227">
        <w:trPr>
          <w:trHeight w:val="102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6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78"/>
            </w:tblGrid>
            <w:tr w:rsidR="00441F6C" w:rsidTr="00441F6C">
              <w:trPr>
                <w:trHeight w:val="735"/>
              </w:trPr>
              <w:tc>
                <w:tcPr>
                  <w:tcW w:w="6678" w:type="dxa"/>
                </w:tcPr>
                <w:p w:rsidR="00441F6C" w:rsidRDefault="00710375" w:rsidP="00CD09A8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>
                    <w:rPr>
                      <w:szCs w:val="22"/>
                    </w:rPr>
                    <w:t>Anlage zu</w:t>
                  </w:r>
                  <w:r w:rsidR="00CD09A8">
                    <w:rPr>
                      <w:szCs w:val="22"/>
                    </w:rPr>
                    <w:t>m</w:t>
                  </w:r>
                  <w:r>
                    <w:rPr>
                      <w:szCs w:val="22"/>
                    </w:rPr>
                    <w:t xml:space="preserve"> </w:t>
                  </w:r>
                  <w:r w:rsidR="00BA7227">
                    <w:rPr>
                      <w:szCs w:val="22"/>
                    </w:rPr>
                    <w:t>Halt</w:t>
                  </w:r>
                  <w:r w:rsidR="00CD09A8">
                    <w:rPr>
                      <w:szCs w:val="22"/>
                    </w:rPr>
                    <w:t xml:space="preserve">en oder zur </w:t>
                  </w:r>
                  <w:r w:rsidR="00BA7227">
                    <w:rPr>
                      <w:szCs w:val="22"/>
                    </w:rPr>
                    <w:t>Aufzucht von Sauen einschließlich dazugehöriger Ferkelaufzuchtplätze</w:t>
                  </w:r>
                  <w:r w:rsidR="00CD09A8">
                    <w:rPr>
                      <w:szCs w:val="22"/>
                    </w:rPr>
                    <w:t xml:space="preserve"> mit mehr als 750 Sauenplätzen</w:t>
                  </w:r>
                </w:p>
              </w:tc>
            </w:tr>
          </w:tbl>
          <w:p w:rsidR="00414A57" w:rsidRPr="00017609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76148B" w:rsidP="00BA722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BA7227">
              <w:rPr>
                <w:rFonts w:cs="Arial"/>
                <w:szCs w:val="22"/>
              </w:rPr>
              <w:t>8</w:t>
            </w:r>
            <w:r>
              <w:rPr>
                <w:rFonts w:cs="Arial"/>
                <w:szCs w:val="22"/>
              </w:rPr>
              <w:t>.06.2018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9B3C51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LALLF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9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90"/>
        <w:gridCol w:w="2490"/>
        <w:gridCol w:w="2490"/>
        <w:gridCol w:w="2491"/>
      </w:tblGrid>
      <w:tr w:rsidR="00937028" w:rsidRPr="00654CEB" w:rsidTr="00441F6C">
        <w:trPr>
          <w:trHeight w:val="618"/>
        </w:trPr>
        <w:tc>
          <w:tcPr>
            <w:tcW w:w="249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B3C51">
              <w:rPr>
                <w:rFonts w:cs="Arial"/>
                <w:b/>
                <w:sz w:val="20"/>
                <w:szCs w:val="20"/>
              </w:rPr>
            </w:r>
            <w:r w:rsidR="009B3C5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9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0" w:type="dxa"/>
          </w:tcPr>
          <w:p w:rsidR="00937028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9B3C51">
              <w:rPr>
                <w:rFonts w:cs="Arial"/>
                <w:sz w:val="20"/>
                <w:szCs w:val="20"/>
              </w:rPr>
            </w:r>
            <w:r w:rsidR="009B3C51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  <w:p w:rsidR="0029603A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9603A" w:rsidRPr="00654CEB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B3C51">
              <w:rPr>
                <w:rFonts w:cs="Arial"/>
                <w:b/>
                <w:sz w:val="20"/>
                <w:szCs w:val="20"/>
              </w:rPr>
            </w:r>
            <w:r w:rsidR="009B3C5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B3C51">
              <w:rPr>
                <w:rFonts w:cs="Arial"/>
                <w:b/>
                <w:sz w:val="20"/>
                <w:szCs w:val="20"/>
              </w:rPr>
            </w:r>
            <w:r w:rsidR="009B3C5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B3C51">
              <w:rPr>
                <w:rFonts w:cs="Arial"/>
                <w:b/>
                <w:sz w:val="20"/>
                <w:szCs w:val="20"/>
              </w:rPr>
            </w:r>
            <w:r w:rsidR="009B3C5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AC00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B3C51">
              <w:rPr>
                <w:rFonts w:cs="Arial"/>
                <w:b/>
                <w:sz w:val="20"/>
                <w:szCs w:val="20"/>
              </w:rPr>
            </w:r>
            <w:r w:rsidR="009B3C5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</w:tc>
      </w:tr>
    </w:tbl>
    <w:p w:rsidR="008C27A7" w:rsidRPr="008C27A7" w:rsidRDefault="008C27A7" w:rsidP="00AC0076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66E" w:rsidRDefault="00FB066E" w:rsidP="008C27A7">
      <w:r>
        <w:separator/>
      </w:r>
    </w:p>
  </w:endnote>
  <w:endnote w:type="continuationSeparator" w:id="0">
    <w:p w:rsidR="00FB066E" w:rsidRDefault="00FB066E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66E" w:rsidRDefault="00FB066E" w:rsidP="008C27A7">
      <w:r>
        <w:separator/>
      </w:r>
    </w:p>
  </w:footnote>
  <w:footnote w:type="continuationSeparator" w:id="0">
    <w:p w:rsidR="00FB066E" w:rsidRDefault="00FB066E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17609"/>
    <w:rsid w:val="00040C53"/>
    <w:rsid w:val="000624C2"/>
    <w:rsid w:val="000637A9"/>
    <w:rsid w:val="000732F0"/>
    <w:rsid w:val="000868CB"/>
    <w:rsid w:val="00095B7C"/>
    <w:rsid w:val="000B7109"/>
    <w:rsid w:val="000C1278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85AD7"/>
    <w:rsid w:val="001A5B0B"/>
    <w:rsid w:val="001C5D04"/>
    <w:rsid w:val="001D57C6"/>
    <w:rsid w:val="00256359"/>
    <w:rsid w:val="0026211B"/>
    <w:rsid w:val="0026527C"/>
    <w:rsid w:val="00270425"/>
    <w:rsid w:val="00272C8F"/>
    <w:rsid w:val="00273B38"/>
    <w:rsid w:val="0028008D"/>
    <w:rsid w:val="0029603A"/>
    <w:rsid w:val="002A7BD0"/>
    <w:rsid w:val="002B353D"/>
    <w:rsid w:val="002C36EC"/>
    <w:rsid w:val="003323F4"/>
    <w:rsid w:val="0033655C"/>
    <w:rsid w:val="00336D28"/>
    <w:rsid w:val="0034324E"/>
    <w:rsid w:val="00343DC9"/>
    <w:rsid w:val="003778D1"/>
    <w:rsid w:val="003A4062"/>
    <w:rsid w:val="003B10FE"/>
    <w:rsid w:val="003C40FD"/>
    <w:rsid w:val="003E4F4E"/>
    <w:rsid w:val="00414A57"/>
    <w:rsid w:val="00441F6C"/>
    <w:rsid w:val="004534AE"/>
    <w:rsid w:val="004C0F51"/>
    <w:rsid w:val="004C5E9C"/>
    <w:rsid w:val="004C6D57"/>
    <w:rsid w:val="004E0C0E"/>
    <w:rsid w:val="00527366"/>
    <w:rsid w:val="00527C09"/>
    <w:rsid w:val="00532AE2"/>
    <w:rsid w:val="005430D6"/>
    <w:rsid w:val="005523F9"/>
    <w:rsid w:val="00567D30"/>
    <w:rsid w:val="00597D1C"/>
    <w:rsid w:val="005A5951"/>
    <w:rsid w:val="005B2B25"/>
    <w:rsid w:val="005E7E16"/>
    <w:rsid w:val="005F3110"/>
    <w:rsid w:val="006154A7"/>
    <w:rsid w:val="00626710"/>
    <w:rsid w:val="00654CEB"/>
    <w:rsid w:val="00670984"/>
    <w:rsid w:val="006874EB"/>
    <w:rsid w:val="006B0360"/>
    <w:rsid w:val="006C15DF"/>
    <w:rsid w:val="006D1EBF"/>
    <w:rsid w:val="006D6FBC"/>
    <w:rsid w:val="00710375"/>
    <w:rsid w:val="00711D3B"/>
    <w:rsid w:val="0075123E"/>
    <w:rsid w:val="00754148"/>
    <w:rsid w:val="00754171"/>
    <w:rsid w:val="0076148B"/>
    <w:rsid w:val="00796F4E"/>
    <w:rsid w:val="007A374C"/>
    <w:rsid w:val="007A6AD2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7793B"/>
    <w:rsid w:val="008834AA"/>
    <w:rsid w:val="008912C9"/>
    <w:rsid w:val="008C27A7"/>
    <w:rsid w:val="008D3E91"/>
    <w:rsid w:val="00912D1A"/>
    <w:rsid w:val="00937028"/>
    <w:rsid w:val="009457ED"/>
    <w:rsid w:val="0095000E"/>
    <w:rsid w:val="009636FD"/>
    <w:rsid w:val="00964569"/>
    <w:rsid w:val="00972C20"/>
    <w:rsid w:val="009A1C20"/>
    <w:rsid w:val="009A7F3F"/>
    <w:rsid w:val="009B3C51"/>
    <w:rsid w:val="009B7824"/>
    <w:rsid w:val="009C7D79"/>
    <w:rsid w:val="009F173D"/>
    <w:rsid w:val="00A00389"/>
    <w:rsid w:val="00A07EDE"/>
    <w:rsid w:val="00A1015C"/>
    <w:rsid w:val="00A42008"/>
    <w:rsid w:val="00A731CC"/>
    <w:rsid w:val="00AA6AFE"/>
    <w:rsid w:val="00AC0076"/>
    <w:rsid w:val="00AF219F"/>
    <w:rsid w:val="00B4440D"/>
    <w:rsid w:val="00B52B0C"/>
    <w:rsid w:val="00B74120"/>
    <w:rsid w:val="00BA57FF"/>
    <w:rsid w:val="00BA7227"/>
    <w:rsid w:val="00BB206B"/>
    <w:rsid w:val="00BF21A2"/>
    <w:rsid w:val="00C624FC"/>
    <w:rsid w:val="00C8160F"/>
    <w:rsid w:val="00C9344F"/>
    <w:rsid w:val="00C94F7D"/>
    <w:rsid w:val="00CD0048"/>
    <w:rsid w:val="00CD09A8"/>
    <w:rsid w:val="00CD6204"/>
    <w:rsid w:val="00CE2DB8"/>
    <w:rsid w:val="00CE715B"/>
    <w:rsid w:val="00D154B6"/>
    <w:rsid w:val="00D15560"/>
    <w:rsid w:val="00D21AA3"/>
    <w:rsid w:val="00D26F53"/>
    <w:rsid w:val="00D31DEC"/>
    <w:rsid w:val="00D3499D"/>
    <w:rsid w:val="00D427D4"/>
    <w:rsid w:val="00D72A92"/>
    <w:rsid w:val="00D772C9"/>
    <w:rsid w:val="00DA2DD4"/>
    <w:rsid w:val="00DA51EF"/>
    <w:rsid w:val="00DB4844"/>
    <w:rsid w:val="00DD1473"/>
    <w:rsid w:val="00E164D1"/>
    <w:rsid w:val="00E16A52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A4D0A"/>
    <w:rsid w:val="00FB066E"/>
    <w:rsid w:val="00FB0D3E"/>
    <w:rsid w:val="00FB23B9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7CF7ED7"/>
  <w15:docId w15:val="{B83850B3-BD09-4998-B5CE-B5E9FE0C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441F6C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B0238765.dotm</Template>
  <TotalTime>0</TotalTime>
  <Pages>1</Pages>
  <Words>161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38</cp:revision>
  <cp:lastPrinted>2015-05-27T07:50:00Z</cp:lastPrinted>
  <dcterms:created xsi:type="dcterms:W3CDTF">2015-06-17T09:03:00Z</dcterms:created>
  <dcterms:modified xsi:type="dcterms:W3CDTF">2018-11-20T17:30:00Z</dcterms:modified>
</cp:coreProperties>
</file>