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bookmarkStart w:id="1" w:name="_GoBack"/>
      <w:bookmarkEnd w:id="1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A351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8700" cy="252095"/>
                <wp:effectExtent l="2540" t="1270" r="381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Umwelt und Natur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66173E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66173E" w:rsidRDefault="008C27A7" w:rsidP="008C27A7">
      <w:pPr>
        <w:spacing w:line="288" w:lineRule="auto"/>
        <w:rPr>
          <w:rFonts w:cs="Arial"/>
          <w:szCs w:val="22"/>
        </w:rPr>
      </w:pPr>
      <w:r w:rsidRPr="0066173E">
        <w:rPr>
          <w:rFonts w:cs="Arial"/>
          <w:szCs w:val="22"/>
        </w:rPr>
        <w:t xml:space="preserve">Veröffentlicht am: </w:t>
      </w:r>
      <w:r w:rsidR="0033376B">
        <w:rPr>
          <w:rFonts w:cs="Arial"/>
          <w:szCs w:val="22"/>
        </w:rPr>
        <w:t>20</w:t>
      </w:r>
      <w:r w:rsidR="00FB0D3E" w:rsidRPr="0066173E">
        <w:rPr>
          <w:rFonts w:cs="Arial"/>
          <w:szCs w:val="22"/>
        </w:rPr>
        <w:t>.</w:t>
      </w:r>
      <w:r w:rsidR="0033376B">
        <w:rPr>
          <w:rFonts w:cs="Arial"/>
          <w:szCs w:val="22"/>
        </w:rPr>
        <w:t>11</w:t>
      </w:r>
      <w:r w:rsidR="002C36EC" w:rsidRPr="0066173E">
        <w:rPr>
          <w:rFonts w:cs="Arial"/>
          <w:szCs w:val="22"/>
        </w:rPr>
        <w:t>.201</w:t>
      </w:r>
      <w:r w:rsidR="00486044">
        <w:rPr>
          <w:rFonts w:cs="Arial"/>
          <w:szCs w:val="22"/>
        </w:rPr>
        <w:t>8</w:t>
      </w:r>
    </w:p>
    <w:p w:rsidR="00FC338B" w:rsidRPr="0066173E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173E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Carlsberg Supply Company Deutschland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173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Eisenbeissstraße 1, 19386 Lübz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173E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6.4.b.ii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66173E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7.27.1EG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66173E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Brauerei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EF2EF2" w:rsidP="0048604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</w:t>
            </w:r>
            <w:r w:rsidR="00486044">
              <w:rPr>
                <w:rFonts w:cs="Arial"/>
                <w:szCs w:val="22"/>
              </w:rPr>
              <w:t>9</w:t>
            </w:r>
            <w:r>
              <w:rPr>
                <w:rFonts w:cs="Arial"/>
                <w:szCs w:val="22"/>
              </w:rPr>
              <w:t>.</w:t>
            </w:r>
            <w:r w:rsidR="00486044">
              <w:rPr>
                <w:rFonts w:cs="Arial"/>
                <w:szCs w:val="22"/>
              </w:rPr>
              <w:t>11</w:t>
            </w:r>
            <w:r>
              <w:rPr>
                <w:rFonts w:cs="Arial"/>
                <w:szCs w:val="22"/>
              </w:rPr>
              <w:t>.201</w:t>
            </w:r>
            <w:r w:rsidR="00486044"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28008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6173E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D27A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6173E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E4A92">
              <w:rPr>
                <w:rFonts w:cs="Arial"/>
                <w:b/>
                <w:sz w:val="20"/>
                <w:szCs w:val="20"/>
              </w:rPr>
            </w:r>
            <w:r w:rsidR="005E4A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D27A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5E4A92">
              <w:rPr>
                <w:rFonts w:cs="Arial"/>
                <w:sz w:val="20"/>
                <w:szCs w:val="20"/>
              </w:rPr>
            </w:r>
            <w:r w:rsidR="005E4A92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6173E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D27A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6173E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E4A92">
              <w:rPr>
                <w:rFonts w:cs="Arial"/>
                <w:b/>
                <w:sz w:val="20"/>
                <w:szCs w:val="20"/>
              </w:rPr>
            </w:r>
            <w:r w:rsidR="005E4A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D27A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E4A92">
              <w:rPr>
                <w:rFonts w:cs="Arial"/>
                <w:b/>
                <w:sz w:val="20"/>
                <w:szCs w:val="20"/>
              </w:rPr>
            </w:r>
            <w:r w:rsidR="005E4A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E4A92">
              <w:rPr>
                <w:rFonts w:cs="Arial"/>
                <w:b/>
                <w:sz w:val="20"/>
                <w:szCs w:val="20"/>
              </w:rPr>
            </w:r>
            <w:r w:rsidR="005E4A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0D27A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E4A92">
              <w:rPr>
                <w:rFonts w:cs="Arial"/>
                <w:b/>
                <w:sz w:val="20"/>
                <w:szCs w:val="20"/>
              </w:rPr>
            </w:r>
            <w:r w:rsidR="005E4A9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A92" w:rsidRDefault="005E4A92" w:rsidP="008C27A7">
      <w:r>
        <w:separator/>
      </w:r>
    </w:p>
  </w:endnote>
  <w:endnote w:type="continuationSeparator" w:id="0">
    <w:p w:rsidR="005E4A92" w:rsidRDefault="005E4A92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A92" w:rsidRDefault="005E4A92" w:rsidP="008C27A7">
      <w:r>
        <w:separator/>
      </w:r>
    </w:p>
  </w:footnote>
  <w:footnote w:type="continuationSeparator" w:id="0">
    <w:p w:rsidR="005E4A92" w:rsidRDefault="005E4A92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0D27A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376B"/>
    <w:rsid w:val="0033655C"/>
    <w:rsid w:val="00336D28"/>
    <w:rsid w:val="0034324E"/>
    <w:rsid w:val="00343DC9"/>
    <w:rsid w:val="003778D1"/>
    <w:rsid w:val="003A351F"/>
    <w:rsid w:val="003A4062"/>
    <w:rsid w:val="003B10FE"/>
    <w:rsid w:val="003C40FD"/>
    <w:rsid w:val="00414A57"/>
    <w:rsid w:val="004534AE"/>
    <w:rsid w:val="00486044"/>
    <w:rsid w:val="004C5E9C"/>
    <w:rsid w:val="00527366"/>
    <w:rsid w:val="00527C09"/>
    <w:rsid w:val="00532AE2"/>
    <w:rsid w:val="005430D6"/>
    <w:rsid w:val="005523F9"/>
    <w:rsid w:val="00567D30"/>
    <w:rsid w:val="005A5951"/>
    <w:rsid w:val="005E4A92"/>
    <w:rsid w:val="005E7E16"/>
    <w:rsid w:val="005F3110"/>
    <w:rsid w:val="00626710"/>
    <w:rsid w:val="00654CEB"/>
    <w:rsid w:val="0066173E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87264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F219F"/>
    <w:rsid w:val="00B74120"/>
    <w:rsid w:val="00BA57FF"/>
    <w:rsid w:val="00BB206B"/>
    <w:rsid w:val="00C624F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85175"/>
    <w:rsid w:val="00EC76BE"/>
    <w:rsid w:val="00EF2EF2"/>
    <w:rsid w:val="00EF5D3F"/>
    <w:rsid w:val="00F121AE"/>
    <w:rsid w:val="00F1311F"/>
    <w:rsid w:val="00F15F0A"/>
    <w:rsid w:val="00F46F3D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9863C2-2C4B-4073-A618-8F35B3883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305533DE.dotm</Template>
  <TotalTime>0</TotalTime>
  <Pages>1</Pages>
  <Words>145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2015-05-27T07:50:00Z</cp:lastPrinted>
  <dcterms:created xsi:type="dcterms:W3CDTF">2018-11-20T12:39:00Z</dcterms:created>
  <dcterms:modified xsi:type="dcterms:W3CDTF">2018-11-20T12:39:00Z</dcterms:modified>
</cp:coreProperties>
</file>